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F03E11" w14:textId="77777777" w:rsidR="000172E5" w:rsidRDefault="006968AC" w:rsidP="00E204FF">
      <w:pPr>
        <w:pStyle w:val="Sinespaciado"/>
      </w:pPr>
      <w:r>
        <w:rPr>
          <w:rFonts w:ascii="Arial Black"/>
          <w:noProof/>
          <w:sz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BC3646" wp14:editId="2475E80A">
                <wp:simplePos x="0" y="0"/>
                <wp:positionH relativeFrom="page">
                  <wp:posOffset>0</wp:posOffset>
                </wp:positionH>
                <wp:positionV relativeFrom="paragraph">
                  <wp:posOffset>5080</wp:posOffset>
                </wp:positionV>
                <wp:extent cx="7562850" cy="179705"/>
                <wp:effectExtent l="0" t="0" r="0" b="0"/>
                <wp:wrapNone/>
                <wp:docPr id="60" name="Rectá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79705"/>
                        </a:xfrm>
                        <a:prstGeom prst="rect">
                          <a:avLst/>
                        </a:prstGeom>
                        <a:solidFill>
                          <a:srgbClr val="C8BE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8ECE2" id="Rectángulo 60" o:spid="_x0000_s1026" style="position:absolute;margin-left:0;margin-top:.4pt;width:595.5pt;height:14.1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" fillcolor="#c8beb5" stroked="f">
                <w10:wrap anchorx="page"/>
              </v:rect>
            </w:pict>
          </mc:Fallback>
        </mc:AlternateContent>
      </w:r>
    </w:p>
    <w:p w14:paraId="3289BB03" w14:textId="1333AA9E" w:rsidR="00A7181E" w:rsidRDefault="00A7181E" w:rsidP="00A7181E">
      <w:pPr>
        <w:pStyle w:val="Textoindependiente"/>
        <w:rPr>
          <w:rFonts w:ascii="Times New Roman"/>
          <w:sz w:val="20"/>
        </w:rPr>
      </w:pPr>
    </w:p>
    <w:p w14:paraId="4A774B85" w14:textId="402537DB" w:rsidR="00A7181E" w:rsidRPr="00770EBB" w:rsidRDefault="00770EBB" w:rsidP="00A7181E">
      <w:pPr>
        <w:pStyle w:val="Textoindependiente"/>
        <w:spacing w:before="1"/>
        <w:rPr>
          <w:rFonts w:ascii="Lucida Sans"/>
          <w:b/>
          <w:sz w:val="8"/>
        </w:rPr>
      </w:pPr>
      <w:r w:rsidRPr="00770EBB">
        <w:rPr>
          <w:noProof/>
          <w:sz w:val="4"/>
        </w:rPr>
        <mc:AlternateContent>
          <mc:Choice Requires="wpg">
            <w:drawing>
              <wp:anchor distT="0" distB="0" distL="0" distR="0" simplePos="0" relativeHeight="251628032" behindDoc="1" locked="0" layoutInCell="1" allowOverlap="1" wp14:anchorId="55DD0F15" wp14:editId="1FE02023">
                <wp:simplePos x="0" y="0"/>
                <wp:positionH relativeFrom="page">
                  <wp:posOffset>1585595</wp:posOffset>
                </wp:positionH>
                <wp:positionV relativeFrom="paragraph">
                  <wp:posOffset>79375</wp:posOffset>
                </wp:positionV>
                <wp:extent cx="4694555" cy="332740"/>
                <wp:effectExtent l="3175" t="7620" r="7620" b="2540"/>
                <wp:wrapTopAndBottom/>
                <wp:docPr id="57" name="Grup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4555" cy="332740"/>
                          <a:chOff x="2585" y="311"/>
                          <a:chExt cx="7393" cy="524"/>
                        </a:xfrm>
                      </wpg:grpSpPr>
                      <wps:wsp>
                        <wps:cNvPr id="58" name="Freeform 3"/>
                        <wps:cNvSpPr>
                          <a:spLocks/>
                        </wps:cNvSpPr>
                        <wps:spPr bwMode="auto">
                          <a:xfrm>
                            <a:off x="2584" y="311"/>
                            <a:ext cx="7393" cy="524"/>
                          </a:xfrm>
                          <a:custGeom>
                            <a:avLst/>
                            <a:gdLst>
                              <a:gd name="T0" fmla="+- 0 9846 2585"/>
                              <a:gd name="T1" fmla="*/ T0 w 7393"/>
                              <a:gd name="T2" fmla="+- 0 835 311"/>
                              <a:gd name="T3" fmla="*/ 835 h 524"/>
                              <a:gd name="T4" fmla="+- 0 2716 2585"/>
                              <a:gd name="T5" fmla="*/ T4 w 7393"/>
                              <a:gd name="T6" fmla="+- 0 835 311"/>
                              <a:gd name="T7" fmla="*/ 835 h 524"/>
                              <a:gd name="T8" fmla="+- 0 2665 2585"/>
                              <a:gd name="T9" fmla="*/ T8 w 7393"/>
                              <a:gd name="T10" fmla="+- 0 825 311"/>
                              <a:gd name="T11" fmla="*/ 825 h 524"/>
                              <a:gd name="T12" fmla="+- 0 2623 2585"/>
                              <a:gd name="T13" fmla="*/ T12 w 7393"/>
                              <a:gd name="T14" fmla="+- 0 797 311"/>
                              <a:gd name="T15" fmla="*/ 797 h 524"/>
                              <a:gd name="T16" fmla="+- 0 2595 2585"/>
                              <a:gd name="T17" fmla="*/ T16 w 7393"/>
                              <a:gd name="T18" fmla="+- 0 755 311"/>
                              <a:gd name="T19" fmla="*/ 755 h 524"/>
                              <a:gd name="T20" fmla="+- 0 2585 2585"/>
                              <a:gd name="T21" fmla="*/ T20 w 7393"/>
                              <a:gd name="T22" fmla="+- 0 704 311"/>
                              <a:gd name="T23" fmla="*/ 704 h 524"/>
                              <a:gd name="T24" fmla="+- 0 2585 2585"/>
                              <a:gd name="T25" fmla="*/ T24 w 7393"/>
                              <a:gd name="T26" fmla="+- 0 442 311"/>
                              <a:gd name="T27" fmla="*/ 442 h 524"/>
                              <a:gd name="T28" fmla="+- 0 2595 2585"/>
                              <a:gd name="T29" fmla="*/ T28 w 7393"/>
                              <a:gd name="T30" fmla="+- 0 391 311"/>
                              <a:gd name="T31" fmla="*/ 391 h 524"/>
                              <a:gd name="T32" fmla="+- 0 2623 2585"/>
                              <a:gd name="T33" fmla="*/ T32 w 7393"/>
                              <a:gd name="T34" fmla="+- 0 350 311"/>
                              <a:gd name="T35" fmla="*/ 350 h 524"/>
                              <a:gd name="T36" fmla="+- 0 2665 2585"/>
                              <a:gd name="T37" fmla="*/ T36 w 7393"/>
                              <a:gd name="T38" fmla="+- 0 322 311"/>
                              <a:gd name="T39" fmla="*/ 322 h 524"/>
                              <a:gd name="T40" fmla="+- 0 2716 2585"/>
                              <a:gd name="T41" fmla="*/ T40 w 7393"/>
                              <a:gd name="T42" fmla="+- 0 311 311"/>
                              <a:gd name="T43" fmla="*/ 311 h 524"/>
                              <a:gd name="T44" fmla="+- 0 9846 2585"/>
                              <a:gd name="T45" fmla="*/ T44 w 7393"/>
                              <a:gd name="T46" fmla="+- 0 311 311"/>
                              <a:gd name="T47" fmla="*/ 311 h 524"/>
                              <a:gd name="T48" fmla="+- 0 9897 2585"/>
                              <a:gd name="T49" fmla="*/ T48 w 7393"/>
                              <a:gd name="T50" fmla="+- 0 322 311"/>
                              <a:gd name="T51" fmla="*/ 322 h 524"/>
                              <a:gd name="T52" fmla="+- 0 9939 2585"/>
                              <a:gd name="T53" fmla="*/ T52 w 7393"/>
                              <a:gd name="T54" fmla="+- 0 350 311"/>
                              <a:gd name="T55" fmla="*/ 350 h 524"/>
                              <a:gd name="T56" fmla="+- 0 9967 2585"/>
                              <a:gd name="T57" fmla="*/ T56 w 7393"/>
                              <a:gd name="T58" fmla="+- 0 391 311"/>
                              <a:gd name="T59" fmla="*/ 391 h 524"/>
                              <a:gd name="T60" fmla="+- 0 9977 2585"/>
                              <a:gd name="T61" fmla="*/ T60 w 7393"/>
                              <a:gd name="T62" fmla="+- 0 442 311"/>
                              <a:gd name="T63" fmla="*/ 442 h 524"/>
                              <a:gd name="T64" fmla="+- 0 9977 2585"/>
                              <a:gd name="T65" fmla="*/ T64 w 7393"/>
                              <a:gd name="T66" fmla="+- 0 704 311"/>
                              <a:gd name="T67" fmla="*/ 704 h 524"/>
                              <a:gd name="T68" fmla="+- 0 9967 2585"/>
                              <a:gd name="T69" fmla="*/ T68 w 7393"/>
                              <a:gd name="T70" fmla="+- 0 755 311"/>
                              <a:gd name="T71" fmla="*/ 755 h 524"/>
                              <a:gd name="T72" fmla="+- 0 9939 2585"/>
                              <a:gd name="T73" fmla="*/ T72 w 7393"/>
                              <a:gd name="T74" fmla="+- 0 797 311"/>
                              <a:gd name="T75" fmla="*/ 797 h 524"/>
                              <a:gd name="T76" fmla="+- 0 9897 2585"/>
                              <a:gd name="T77" fmla="*/ T76 w 7393"/>
                              <a:gd name="T78" fmla="+- 0 825 311"/>
                              <a:gd name="T79" fmla="*/ 825 h 524"/>
                              <a:gd name="T80" fmla="+- 0 9846 2585"/>
                              <a:gd name="T81" fmla="*/ T80 w 7393"/>
                              <a:gd name="T82" fmla="+- 0 835 311"/>
                              <a:gd name="T83" fmla="*/ 835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393" h="524">
                                <a:moveTo>
                                  <a:pt x="7261" y="524"/>
                                </a:moveTo>
                                <a:lnTo>
                                  <a:pt x="131" y="524"/>
                                </a:lnTo>
                                <a:lnTo>
                                  <a:pt x="80" y="514"/>
                                </a:lnTo>
                                <a:lnTo>
                                  <a:pt x="38" y="486"/>
                                </a:lnTo>
                                <a:lnTo>
                                  <a:pt x="10" y="444"/>
                                </a:lnTo>
                                <a:lnTo>
                                  <a:pt x="0" y="393"/>
                                </a:lnTo>
                                <a:lnTo>
                                  <a:pt x="0" y="131"/>
                                </a:lnTo>
                                <a:lnTo>
                                  <a:pt x="10" y="80"/>
                                </a:lnTo>
                                <a:lnTo>
                                  <a:pt x="38" y="39"/>
                                </a:lnTo>
                                <a:lnTo>
                                  <a:pt x="80" y="11"/>
                                </a:lnTo>
                                <a:lnTo>
                                  <a:pt x="131" y="0"/>
                                </a:lnTo>
                                <a:lnTo>
                                  <a:pt x="7261" y="0"/>
                                </a:lnTo>
                                <a:lnTo>
                                  <a:pt x="7312" y="11"/>
                                </a:lnTo>
                                <a:lnTo>
                                  <a:pt x="7354" y="39"/>
                                </a:lnTo>
                                <a:lnTo>
                                  <a:pt x="7382" y="80"/>
                                </a:lnTo>
                                <a:lnTo>
                                  <a:pt x="7392" y="131"/>
                                </a:lnTo>
                                <a:lnTo>
                                  <a:pt x="7392" y="393"/>
                                </a:lnTo>
                                <a:lnTo>
                                  <a:pt x="7382" y="444"/>
                                </a:lnTo>
                                <a:lnTo>
                                  <a:pt x="7354" y="486"/>
                                </a:lnTo>
                                <a:lnTo>
                                  <a:pt x="7312" y="514"/>
                                </a:lnTo>
                                <a:lnTo>
                                  <a:pt x="7261" y="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6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584" y="311"/>
                            <a:ext cx="7393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93B68" w14:textId="77777777" w:rsidR="00E942C6" w:rsidRDefault="00E942C6" w:rsidP="00A7181E">
                              <w:pPr>
                                <w:spacing w:before="92"/>
                                <w:ind w:left="118"/>
                                <w:rPr>
                                  <w:rFonts w:ascii="Lucida Sans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sz w:val="29"/>
                                </w:rPr>
                                <w:t>INTERNATIONAL ANNUAL MEETING AEDEM 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D0F15" id="Grupo 57" o:spid="_x0000_s1026" style="position:absolute;margin-left:124.85pt;margin-top:6.25pt;width:369.65pt;height:26.2pt;z-index:-251688448;mso-wrap-distance-left:0;mso-wrap-distance-right:0;mso-position-horizontal-relative:page" coordorigin="2585,311" coordsize="7393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">
                <v:shape id="Freeform 3" o:spid="_x0000_s1027" style="position:absolute;left:2584;top:311;width:7393;height:524;visibility:visible;mso-wrap-style:square;v-text-anchor:top" coordsize="7393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" path="m7261,524r-7130,l80,514,38,486,10,444,,393,,131,10,80,38,39,80,11,131,,7261,r51,11l7354,39r28,41l7392,131r,262l7382,444r-28,42l7312,514r-51,10xe" fillcolor="#dfd6cf" stroked="f">
                  <v:path arrowok="t" o:connecttype="custom" o:connectlocs="7261,835;131,835;80,825;38,797;10,755;0,704;0,442;10,391;38,350;80,322;131,311;7261,311;7312,322;7354,350;7382,391;7392,442;7392,704;7382,755;7354,797;7312,825;7261,835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584;top:311;width:7393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64E93B68" w14:textId="77777777" w:rsidR="00E942C6" w:rsidRDefault="00E942C6" w:rsidP="00A7181E">
                        <w:pPr>
                          <w:spacing w:before="92"/>
                          <w:ind w:left="118"/>
                          <w:rPr>
                            <w:rFonts w:ascii="Lucida Sans"/>
                            <w:b/>
                            <w:sz w:val="29"/>
                          </w:rPr>
                        </w:pPr>
                        <w:r>
                          <w:rPr>
                            <w:rFonts w:ascii="Lucida Sans"/>
                            <w:b/>
                            <w:sz w:val="29"/>
                          </w:rPr>
                          <w:t>INTERNATIONAL ANNUAL MEETING AEDEM 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991311" w14:textId="5B254B77" w:rsidR="00A7181E" w:rsidRDefault="00770EBB" w:rsidP="00770EBB">
      <w:pPr>
        <w:spacing w:before="0" w:after="0"/>
        <w:ind w:left="2913" w:right="3595"/>
        <w:jc w:val="center"/>
        <w:rPr>
          <w:rFonts w:ascii="Segoe Script"/>
          <w:sz w:val="61"/>
        </w:rPr>
      </w:pPr>
      <w:r w:rsidRPr="00A7181E">
        <w:rPr>
          <w:rFonts w:asciiTheme="majorHAnsi" w:hAnsiTheme="majorHAnsi"/>
          <w:noProof/>
        </w:rPr>
        <w:drawing>
          <wp:anchor distT="0" distB="0" distL="0" distR="0" simplePos="0" relativeHeight="251685376" behindDoc="0" locked="0" layoutInCell="1" allowOverlap="1" wp14:anchorId="14A13D20" wp14:editId="1ED8732D">
            <wp:simplePos x="0" y="0"/>
            <wp:positionH relativeFrom="page">
              <wp:posOffset>5555615</wp:posOffset>
            </wp:positionH>
            <wp:positionV relativeFrom="paragraph">
              <wp:posOffset>566229</wp:posOffset>
            </wp:positionV>
            <wp:extent cx="1575692" cy="1308908"/>
            <wp:effectExtent l="0" t="0" r="5715" b="571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692" cy="1308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181E">
        <w:rPr>
          <w:rFonts w:asciiTheme="majorHAnsi" w:hAnsiTheme="majorHAnsi"/>
          <w:noProof/>
        </w:rPr>
        <w:drawing>
          <wp:anchor distT="0" distB="0" distL="0" distR="0" simplePos="0" relativeHeight="251676160" behindDoc="0" locked="0" layoutInCell="1" allowOverlap="1" wp14:anchorId="1DF400A0" wp14:editId="0831C4D3">
            <wp:simplePos x="0" y="0"/>
            <wp:positionH relativeFrom="page">
              <wp:posOffset>553720</wp:posOffset>
            </wp:positionH>
            <wp:positionV relativeFrom="paragraph">
              <wp:posOffset>621723</wp:posOffset>
            </wp:positionV>
            <wp:extent cx="1145890" cy="1253836"/>
            <wp:effectExtent l="0" t="0" r="0" b="381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890" cy="1253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56EC9F6" wp14:editId="6929F117">
                <wp:simplePos x="0" y="0"/>
                <wp:positionH relativeFrom="column">
                  <wp:posOffset>1938713</wp:posOffset>
                </wp:positionH>
                <wp:positionV relativeFrom="paragraph">
                  <wp:posOffset>982345</wp:posOffset>
                </wp:positionV>
                <wp:extent cx="3428711" cy="1315720"/>
                <wp:effectExtent l="0" t="0" r="635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711" cy="131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AC07D9" w14:textId="6E1C24B0" w:rsidR="00770EBB" w:rsidRDefault="00770EBB" w:rsidP="00770EBB">
                            <w:pPr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r w:rsidRPr="00770EBB">
                              <w:rPr>
                                <w:sz w:val="20"/>
                              </w:rPr>
                              <w:t xml:space="preserve">Rellene el formulario (en mayúsculas si lo hace de forma manuscrita) y envíelo directamente al HOTEL SANTEMAR </w:t>
                            </w:r>
                            <w:r w:rsidRPr="00770EBB">
                              <w:rPr>
                                <w:b/>
                                <w:sz w:val="20"/>
                              </w:rPr>
                              <w:t xml:space="preserve">antes del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</w:t>
                            </w:r>
                            <w:r w:rsidRPr="00770EBB">
                              <w:rPr>
                                <w:b/>
                                <w:sz w:val="20"/>
                              </w:rPr>
                              <w:t>0 de abril de 2025.</w:t>
                            </w:r>
                          </w:p>
                          <w:p w14:paraId="3259C2A1" w14:textId="77777777" w:rsidR="00770EBB" w:rsidRPr="00770EBB" w:rsidRDefault="00770EBB" w:rsidP="00770EBB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01FE241A" w14:textId="77777777" w:rsidR="00BE4D8C" w:rsidRDefault="00770EBB" w:rsidP="00770EBB">
                            <w:pPr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r w:rsidRPr="00BE4D8C">
                              <w:rPr>
                                <w:b/>
                                <w:sz w:val="20"/>
                              </w:rPr>
                              <w:t>Reserve con la mayor antelación posible.</w:t>
                            </w:r>
                            <w:r w:rsidRPr="00770EBB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00768487" w14:textId="2BC364C8" w:rsidR="00770EBB" w:rsidRPr="00770EBB" w:rsidRDefault="00770EBB" w:rsidP="00770EBB">
                            <w:pPr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r w:rsidRPr="00770EBB">
                              <w:rPr>
                                <w:sz w:val="20"/>
                              </w:rPr>
                              <w:t>Tenga en cuenta que la aplicación de las tarifas indicadas sólo es posible mediante la entrega de este formulario.</w:t>
                            </w:r>
                          </w:p>
                          <w:p w14:paraId="08B603F9" w14:textId="77777777" w:rsidR="00770EBB" w:rsidRPr="00770EBB" w:rsidRDefault="00770EBB" w:rsidP="00770EBB">
                            <w:pPr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55107395" w14:textId="49C32FC3" w:rsidR="00770EBB" w:rsidRPr="00770EBB" w:rsidRDefault="00770EBB" w:rsidP="00770EBB">
                            <w:pPr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r w:rsidRPr="00770EBB">
                              <w:rPr>
                                <w:sz w:val="20"/>
                              </w:rPr>
                              <w:t>Reserve con la mayor antelación posible. Tenga en cuenta que la aplicación de las tarifas indicadas sólo es posible mediante la entrega de este formulario.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EC9F6" id="Cuadro de texto 37" o:spid="_x0000_s1029" type="#_x0000_t202" style="position:absolute;left:0;text-align:left;margin-left:152.65pt;margin-top:77.35pt;width:270pt;height:103.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" fillcolor="white [3201]" stroked="f" strokeweight=".5pt">
                <v:textbox>
                  <w:txbxContent>
                    <w:p w14:paraId="5EAC07D9" w14:textId="6E1C24B0" w:rsidR="00770EBB" w:rsidRDefault="00770EBB" w:rsidP="00770EBB">
                      <w:pPr>
                        <w:spacing w:before="0" w:after="0"/>
                        <w:jc w:val="center"/>
                        <w:rPr>
                          <w:sz w:val="20"/>
                        </w:rPr>
                      </w:pPr>
                      <w:r w:rsidRPr="00770EBB">
                        <w:rPr>
                          <w:sz w:val="20"/>
                        </w:rPr>
                        <w:t xml:space="preserve">Rellene el formulario (en mayúsculas si lo hace de forma manuscrita) y envíelo directamente al HOTEL SANTEMAR </w:t>
                      </w:r>
                      <w:r w:rsidRPr="00770EBB">
                        <w:rPr>
                          <w:b/>
                          <w:sz w:val="20"/>
                        </w:rPr>
                        <w:t xml:space="preserve">antes del </w:t>
                      </w:r>
                      <w:r>
                        <w:rPr>
                          <w:b/>
                          <w:sz w:val="20"/>
                        </w:rPr>
                        <w:t>3</w:t>
                      </w:r>
                      <w:r w:rsidRPr="00770EBB">
                        <w:rPr>
                          <w:b/>
                          <w:sz w:val="20"/>
                        </w:rPr>
                        <w:t>0 de abril de 2025.</w:t>
                      </w:r>
                    </w:p>
                    <w:p w14:paraId="3259C2A1" w14:textId="77777777" w:rsidR="00770EBB" w:rsidRPr="00770EBB" w:rsidRDefault="00770EBB" w:rsidP="00770EBB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</w:p>
                    <w:p w14:paraId="01FE241A" w14:textId="77777777" w:rsidR="00BE4D8C" w:rsidRDefault="00770EBB" w:rsidP="00770EBB">
                      <w:pPr>
                        <w:spacing w:before="0" w:after="0"/>
                        <w:jc w:val="center"/>
                        <w:rPr>
                          <w:sz w:val="20"/>
                        </w:rPr>
                      </w:pPr>
                      <w:r w:rsidRPr="00BE4D8C">
                        <w:rPr>
                          <w:b/>
                          <w:sz w:val="20"/>
                        </w:rPr>
                        <w:t>Reserve con la mayor antelación posible.</w:t>
                      </w:r>
                      <w:r w:rsidRPr="00770EBB">
                        <w:rPr>
                          <w:sz w:val="20"/>
                        </w:rPr>
                        <w:t xml:space="preserve"> </w:t>
                      </w:r>
                    </w:p>
                    <w:p w14:paraId="00768487" w14:textId="2BC364C8" w:rsidR="00770EBB" w:rsidRPr="00770EBB" w:rsidRDefault="00770EBB" w:rsidP="00770EBB">
                      <w:pPr>
                        <w:spacing w:before="0" w:after="0"/>
                        <w:jc w:val="center"/>
                        <w:rPr>
                          <w:sz w:val="20"/>
                        </w:rPr>
                      </w:pPr>
                      <w:r w:rsidRPr="00770EBB">
                        <w:rPr>
                          <w:sz w:val="20"/>
                        </w:rPr>
                        <w:t>Tenga en cuenta que la aplicación de las tarifas indicadas sólo es posible mediante la entrega de este formulario.</w:t>
                      </w:r>
                    </w:p>
                    <w:p w14:paraId="08B603F9" w14:textId="77777777" w:rsidR="00770EBB" w:rsidRPr="00770EBB" w:rsidRDefault="00770EBB" w:rsidP="00770EBB">
                      <w:pPr>
                        <w:spacing w:before="0" w:after="0"/>
                        <w:jc w:val="center"/>
                        <w:rPr>
                          <w:sz w:val="20"/>
                        </w:rPr>
                      </w:pPr>
                    </w:p>
                    <w:p w14:paraId="55107395" w14:textId="49C32FC3" w:rsidR="00770EBB" w:rsidRPr="00770EBB" w:rsidRDefault="00770EBB" w:rsidP="00770EBB">
                      <w:pPr>
                        <w:spacing w:before="0" w:after="0"/>
                        <w:jc w:val="center"/>
                        <w:rPr>
                          <w:sz w:val="20"/>
                        </w:rPr>
                      </w:pPr>
                      <w:r w:rsidRPr="00770EBB">
                        <w:rPr>
                          <w:sz w:val="20"/>
                        </w:rPr>
                        <w:t>Reserve con la mayor antelación posible. Tenga en cuenta que la aplicación de las tarifas indicadas sólo es posible mediante la entrega de este formulario.</w:t>
                      </w:r>
                    </w:p>
                  </w:txbxContent>
                </v:textbox>
              </v:shape>
            </w:pict>
          </mc:Fallback>
        </mc:AlternateContent>
      </w:r>
      <w:r w:rsidR="004F014E">
        <w:rPr>
          <w:rFonts w:ascii="Segoe Script"/>
          <w:sz w:val="61"/>
        </w:rPr>
        <w:t xml:space="preserve"> </w:t>
      </w:r>
      <w:r w:rsidR="00A7181E">
        <w:rPr>
          <w:rFonts w:ascii="Segoe Script"/>
          <w:sz w:val="61"/>
        </w:rPr>
        <w:t>Santander</w:t>
      </w:r>
    </w:p>
    <w:p w14:paraId="730A0206" w14:textId="5D85179E" w:rsidR="00A7181E" w:rsidRDefault="00A7181E" w:rsidP="00770EBB">
      <w:pPr>
        <w:pStyle w:val="Textoindependiente"/>
        <w:spacing w:before="112" w:line="252" w:lineRule="auto"/>
        <w:ind w:left="3144" w:right="3633" w:firstLine="31"/>
        <w:jc w:val="center"/>
        <w:rPr>
          <w:rFonts w:asciiTheme="majorHAnsi" w:hAnsiTheme="majorHAnsi"/>
          <w:sz w:val="24"/>
        </w:rPr>
      </w:pPr>
    </w:p>
    <w:p w14:paraId="1CECFFA7" w14:textId="4B187C77" w:rsidR="00770EBB" w:rsidRDefault="00770EBB" w:rsidP="00770EBB">
      <w:pPr>
        <w:pStyle w:val="Textoindependiente"/>
        <w:spacing w:before="112" w:line="252" w:lineRule="auto"/>
        <w:ind w:left="3144" w:right="3633" w:firstLine="31"/>
        <w:jc w:val="center"/>
        <w:rPr>
          <w:rFonts w:asciiTheme="majorHAnsi" w:hAnsiTheme="majorHAnsi"/>
          <w:sz w:val="24"/>
        </w:rPr>
      </w:pPr>
    </w:p>
    <w:p w14:paraId="056BB00F" w14:textId="7029264F" w:rsidR="00770EBB" w:rsidRDefault="00770EBB" w:rsidP="00770EBB">
      <w:pPr>
        <w:pStyle w:val="Textoindependiente"/>
        <w:spacing w:before="112" w:line="252" w:lineRule="auto"/>
        <w:ind w:left="3144" w:right="3633" w:firstLine="31"/>
        <w:jc w:val="center"/>
        <w:rPr>
          <w:rFonts w:asciiTheme="majorHAnsi" w:hAnsiTheme="majorHAnsi"/>
          <w:sz w:val="24"/>
        </w:rPr>
      </w:pPr>
    </w:p>
    <w:p w14:paraId="3A85EA14" w14:textId="29559864" w:rsidR="00770EBB" w:rsidRPr="00A7181E" w:rsidRDefault="00770EBB" w:rsidP="00770EBB">
      <w:pPr>
        <w:pStyle w:val="Textoindependiente"/>
        <w:spacing w:before="112" w:line="252" w:lineRule="auto"/>
        <w:ind w:left="3144" w:right="3633" w:firstLine="31"/>
        <w:jc w:val="center"/>
        <w:rPr>
          <w:rFonts w:asciiTheme="majorHAnsi" w:hAnsiTheme="majorHAnsi"/>
          <w:sz w:val="24"/>
        </w:rPr>
      </w:pPr>
    </w:p>
    <w:p w14:paraId="61FC8329" w14:textId="35B3A118" w:rsidR="00A7181E" w:rsidRDefault="00A7181E" w:rsidP="00A7181E">
      <w:pPr>
        <w:pStyle w:val="Textoindependiente"/>
        <w:rPr>
          <w:sz w:val="20"/>
        </w:rPr>
      </w:pPr>
    </w:p>
    <w:p w14:paraId="1930A241" w14:textId="69BAFD23" w:rsidR="00BE4D8C" w:rsidRDefault="00BE4D8C" w:rsidP="00A7181E">
      <w:pPr>
        <w:pStyle w:val="Textoindependiente"/>
        <w:rPr>
          <w:sz w:val="20"/>
        </w:rPr>
      </w:pPr>
      <w:r w:rsidRPr="00A7181E">
        <w:rPr>
          <w:rFonts w:asciiTheme="majorHAnsi" w:hAnsiTheme="maj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72C37557" wp14:editId="003353EE">
                <wp:simplePos x="0" y="0"/>
                <wp:positionH relativeFrom="page">
                  <wp:posOffset>0</wp:posOffset>
                </wp:positionH>
                <wp:positionV relativeFrom="paragraph">
                  <wp:posOffset>35469</wp:posOffset>
                </wp:positionV>
                <wp:extent cx="7562850" cy="422275"/>
                <wp:effectExtent l="0" t="0" r="0" b="15875"/>
                <wp:wrapNone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422275"/>
                          <a:chOff x="0" y="1141"/>
                          <a:chExt cx="11910" cy="730"/>
                        </a:xfrm>
                      </wpg:grpSpPr>
                      <wps:wsp>
                        <wps:cNvPr id="5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1201"/>
                            <a:ext cx="11910" cy="670"/>
                          </a:xfrm>
                          <a:prstGeom prst="rect">
                            <a:avLst/>
                          </a:prstGeom>
                          <a:solidFill>
                            <a:srgbClr val="DFD6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1"/>
                            <a:ext cx="11910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92C74" w14:textId="77777777" w:rsidR="00E942C6" w:rsidRDefault="00E942C6" w:rsidP="00A7181E">
                              <w:pPr>
                                <w:spacing w:before="215"/>
                                <w:ind w:left="1190"/>
                                <w:rPr>
                                  <w:rFonts w:ascii="Lucida Sans"/>
                                  <w:b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</w:rPr>
                                <w:t>DATOS PERSONALES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37557" id="Grupo 54" o:spid="_x0000_s1030" style="position:absolute;margin-left:0;margin-top:2.8pt;width:595.5pt;height:33.25pt;z-index:251647488;mso-position-horizontal-relative:page" coordorigin=",1141" coordsize="11910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">
                <v:rect id="Rectangle 17" o:spid="_x0000_s1031" style="position:absolute;top:1201;width:11910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" fillcolor="#dfd6cf" stroked="f"/>
                <v:shape id="Text Box 18" o:spid="_x0000_s1032" type="#_x0000_t202" style="position:absolute;top:1141;width:11910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3192C74" w14:textId="77777777" w:rsidR="00E942C6" w:rsidRDefault="00E942C6" w:rsidP="00A7181E">
                        <w:pPr>
                          <w:spacing w:before="215"/>
                          <w:ind w:left="1190"/>
                          <w:rPr>
                            <w:rFonts w:ascii="Lucida Sans"/>
                            <w:b/>
                          </w:rPr>
                        </w:pPr>
                        <w:r>
                          <w:rPr>
                            <w:rFonts w:ascii="Lucida Sans"/>
                            <w:b/>
                          </w:rPr>
                          <w:t>DATOS PERSONALES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F4093C9" w14:textId="3596800B" w:rsidR="00A7181E" w:rsidRDefault="00A7181E" w:rsidP="00A7181E">
      <w:pPr>
        <w:pStyle w:val="Textoindependiente"/>
        <w:rPr>
          <w:sz w:val="20"/>
        </w:rPr>
      </w:pPr>
    </w:p>
    <w:p w14:paraId="5B726254" w14:textId="50F98165" w:rsidR="00A7181E" w:rsidRDefault="00A7181E" w:rsidP="00A7181E">
      <w:pPr>
        <w:pStyle w:val="Textoindependiente"/>
        <w:rPr>
          <w:sz w:val="20"/>
        </w:rPr>
      </w:pPr>
    </w:p>
    <w:tbl>
      <w:tblPr>
        <w:tblStyle w:val="Tablaconcuadrcula"/>
        <w:tblpPr w:leftFromText="141" w:rightFromText="141" w:vertAnchor="text" w:horzAnchor="page" w:tblpX="744" w:tblpY="119"/>
        <w:tblW w:w="369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9"/>
        <w:gridCol w:w="329"/>
        <w:gridCol w:w="2198"/>
        <w:gridCol w:w="2198"/>
        <w:gridCol w:w="2198"/>
      </w:tblGrid>
      <w:tr w:rsidR="005308F0" w:rsidRPr="00846B76" w14:paraId="4B31F6E3" w14:textId="77777777" w:rsidTr="005308F0">
        <w:trPr>
          <w:trHeight w:val="395"/>
        </w:trPr>
        <w:tc>
          <w:tcPr>
            <w:tcW w:w="1063" w:type="pct"/>
          </w:tcPr>
          <w:p w14:paraId="435A35AF" w14:textId="77777777" w:rsidR="005308F0" w:rsidRDefault="005308F0" w:rsidP="005308F0">
            <w:pPr>
              <w:pStyle w:val="Sangranormal"/>
              <w:spacing w:before="0"/>
            </w:pPr>
            <w:r>
              <w:t>Congreso:</w:t>
            </w:r>
          </w:p>
        </w:tc>
        <w:tc>
          <w:tcPr>
            <w:tcW w:w="3937" w:type="pct"/>
            <w:gridSpan w:val="4"/>
            <w:shd w:val="clear" w:color="auto" w:fill="auto"/>
          </w:tcPr>
          <w:p w14:paraId="76CA5529" w14:textId="77777777" w:rsidR="005308F0" w:rsidRPr="005308F0" w:rsidRDefault="005308F0" w:rsidP="005308F0">
            <w:pPr>
              <w:spacing w:before="0"/>
              <w:rPr>
                <w:b/>
              </w:rPr>
            </w:pPr>
            <w:r w:rsidRPr="005308F0">
              <w:rPr>
                <w:b/>
              </w:rPr>
              <w:t>39 INTERNATIONAL ANNUAL MEETING AEDEM 2025</w:t>
            </w:r>
          </w:p>
        </w:tc>
      </w:tr>
      <w:tr w:rsidR="005308F0" w:rsidRPr="00846B76" w14:paraId="4C0CE824" w14:textId="77777777" w:rsidTr="005308F0">
        <w:trPr>
          <w:trHeight w:val="361"/>
        </w:trPr>
        <w:tc>
          <w:tcPr>
            <w:tcW w:w="1250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6D93902" w14:textId="77777777" w:rsidR="005308F0" w:rsidRDefault="005308F0" w:rsidP="005308F0">
            <w:pPr>
              <w:pStyle w:val="Sangranormal"/>
              <w:spacing w:before="0"/>
            </w:pPr>
            <w:r>
              <w:t>Fecha entrada: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CD3B2" w14:textId="77777777" w:rsidR="005308F0" w:rsidRPr="00846B76" w:rsidRDefault="005308F0" w:rsidP="005308F0">
            <w:pPr>
              <w:spacing w:before="0"/>
              <w:jc w:val="center"/>
            </w:pPr>
          </w:p>
        </w:tc>
        <w:tc>
          <w:tcPr>
            <w:tcW w:w="125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0248EC" w14:textId="77777777" w:rsidR="005308F0" w:rsidRDefault="005308F0" w:rsidP="005308F0">
            <w:pPr>
              <w:spacing w:before="0"/>
              <w:jc w:val="center"/>
            </w:pPr>
            <w:r>
              <w:t>Fecha Salida: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49035" w14:textId="77777777" w:rsidR="005308F0" w:rsidRPr="00846B76" w:rsidRDefault="005308F0" w:rsidP="005308F0">
            <w:pPr>
              <w:spacing w:before="0"/>
              <w:jc w:val="center"/>
            </w:pPr>
          </w:p>
        </w:tc>
      </w:tr>
    </w:tbl>
    <w:p w14:paraId="1DF9BFBB" w14:textId="4925BFFE" w:rsidR="00EF0EFB" w:rsidRDefault="00EF0EFB" w:rsidP="00A7181E">
      <w:pPr>
        <w:pStyle w:val="Textoindependiente"/>
        <w:rPr>
          <w:sz w:val="20"/>
        </w:rPr>
      </w:pPr>
    </w:p>
    <w:p w14:paraId="484356EE" w14:textId="5A6ABDBA" w:rsidR="005308F0" w:rsidRDefault="005308F0" w:rsidP="00A7181E">
      <w:pPr>
        <w:pStyle w:val="Textoindependiente"/>
        <w:rPr>
          <w:sz w:val="20"/>
        </w:rPr>
      </w:pPr>
    </w:p>
    <w:p w14:paraId="4BFD7D88" w14:textId="56C5B900" w:rsidR="005308F0" w:rsidRDefault="005308F0" w:rsidP="00A7181E">
      <w:pPr>
        <w:pStyle w:val="Textoindependiente"/>
        <w:rPr>
          <w:sz w:val="20"/>
        </w:rPr>
      </w:pPr>
    </w:p>
    <w:p w14:paraId="7A5712BB" w14:textId="77777777" w:rsidR="005308F0" w:rsidRDefault="005308F0" w:rsidP="00A7181E">
      <w:pPr>
        <w:pStyle w:val="Textoindependiente"/>
        <w:rPr>
          <w:sz w:val="20"/>
        </w:rPr>
      </w:pPr>
    </w:p>
    <w:tbl>
      <w:tblPr>
        <w:tblW w:w="9498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6"/>
        <w:gridCol w:w="1229"/>
        <w:gridCol w:w="1937"/>
        <w:gridCol w:w="756"/>
        <w:gridCol w:w="2410"/>
      </w:tblGrid>
      <w:tr w:rsidR="00EF0EFB" w:rsidRPr="00EF0EFB" w14:paraId="26E9D916" w14:textId="77777777" w:rsidTr="005308F0">
        <w:trPr>
          <w:trHeight w:val="113"/>
        </w:trPr>
        <w:tc>
          <w:tcPr>
            <w:tcW w:w="3166" w:type="dxa"/>
            <w:shd w:val="clear" w:color="000000" w:fill="A6A6A6"/>
            <w:noWrap/>
            <w:vAlign w:val="bottom"/>
            <w:hideMark/>
          </w:tcPr>
          <w:p w14:paraId="5CB136C7" w14:textId="77777777" w:rsidR="00EF0EFB" w:rsidRPr="00EF0EFB" w:rsidRDefault="00EF0EFB" w:rsidP="00EF0EF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</w:pPr>
            <w:r w:rsidRPr="00EF0EF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NOMBRE</w:t>
            </w:r>
          </w:p>
        </w:tc>
        <w:tc>
          <w:tcPr>
            <w:tcW w:w="3166" w:type="dxa"/>
            <w:gridSpan w:val="2"/>
            <w:shd w:val="clear" w:color="000000" w:fill="A6A6A6"/>
            <w:noWrap/>
            <w:vAlign w:val="bottom"/>
            <w:hideMark/>
          </w:tcPr>
          <w:p w14:paraId="158F65C9" w14:textId="77777777" w:rsidR="00EF0EFB" w:rsidRPr="00EF0EFB" w:rsidRDefault="00EF0EFB" w:rsidP="00EF0EF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</w:pPr>
            <w:r w:rsidRPr="00EF0EF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APELLIDO 1 </w:t>
            </w:r>
          </w:p>
        </w:tc>
        <w:tc>
          <w:tcPr>
            <w:tcW w:w="3166" w:type="dxa"/>
            <w:gridSpan w:val="2"/>
            <w:shd w:val="clear" w:color="000000" w:fill="A6A6A6"/>
            <w:noWrap/>
            <w:vAlign w:val="bottom"/>
            <w:hideMark/>
          </w:tcPr>
          <w:p w14:paraId="79ED7D38" w14:textId="79957C3A" w:rsidR="00EF0EFB" w:rsidRPr="00EF0EFB" w:rsidRDefault="00EF0EFB" w:rsidP="00EF0EF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</w:pPr>
            <w:r w:rsidRPr="00EF0EF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APELLIDO 2 </w:t>
            </w:r>
          </w:p>
        </w:tc>
      </w:tr>
      <w:tr w:rsidR="00EF0EFB" w:rsidRPr="00EF0EFB" w14:paraId="6C120671" w14:textId="77777777" w:rsidTr="005308F0">
        <w:trPr>
          <w:trHeight w:val="397"/>
        </w:trPr>
        <w:tc>
          <w:tcPr>
            <w:tcW w:w="3166" w:type="dxa"/>
            <w:shd w:val="clear" w:color="auto" w:fill="auto"/>
            <w:noWrap/>
            <w:vAlign w:val="bottom"/>
            <w:hideMark/>
          </w:tcPr>
          <w:p w14:paraId="7439F1B0" w14:textId="77777777" w:rsidR="00EF0EFB" w:rsidRPr="00EF0EFB" w:rsidRDefault="00EF0EFB" w:rsidP="00EF0EF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ES"/>
              </w:rPr>
            </w:pPr>
          </w:p>
        </w:tc>
        <w:tc>
          <w:tcPr>
            <w:tcW w:w="3166" w:type="dxa"/>
            <w:gridSpan w:val="2"/>
            <w:shd w:val="clear" w:color="auto" w:fill="auto"/>
            <w:noWrap/>
            <w:vAlign w:val="bottom"/>
            <w:hideMark/>
          </w:tcPr>
          <w:p w14:paraId="6DF9DED3" w14:textId="77777777" w:rsidR="00EF0EFB" w:rsidRPr="00EF0EFB" w:rsidRDefault="00EF0EFB" w:rsidP="00EF0EF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ES"/>
              </w:rPr>
            </w:pPr>
          </w:p>
        </w:tc>
        <w:tc>
          <w:tcPr>
            <w:tcW w:w="3166" w:type="dxa"/>
            <w:gridSpan w:val="2"/>
            <w:shd w:val="clear" w:color="auto" w:fill="auto"/>
            <w:noWrap/>
            <w:vAlign w:val="bottom"/>
            <w:hideMark/>
          </w:tcPr>
          <w:p w14:paraId="0E76511A" w14:textId="77777777" w:rsidR="00EF0EFB" w:rsidRPr="00EF0EFB" w:rsidRDefault="00EF0EFB" w:rsidP="00EF0EF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ES"/>
              </w:rPr>
            </w:pPr>
          </w:p>
        </w:tc>
      </w:tr>
      <w:tr w:rsidR="00EF0EFB" w:rsidRPr="00EF0EFB" w14:paraId="16E4E50A" w14:textId="77777777" w:rsidTr="005308F0">
        <w:trPr>
          <w:trHeight w:val="113"/>
        </w:trPr>
        <w:tc>
          <w:tcPr>
            <w:tcW w:w="3166" w:type="dxa"/>
            <w:shd w:val="clear" w:color="000000" w:fill="A6A6A6"/>
            <w:noWrap/>
            <w:vAlign w:val="bottom"/>
            <w:hideMark/>
          </w:tcPr>
          <w:p w14:paraId="0A8E1F81" w14:textId="77777777" w:rsidR="00EF0EFB" w:rsidRPr="00EF0EFB" w:rsidRDefault="00EF0EFB" w:rsidP="00EF0EF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</w:pPr>
            <w:r w:rsidRPr="00EF0EF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DNI/PASAPORTE</w:t>
            </w:r>
          </w:p>
        </w:tc>
        <w:tc>
          <w:tcPr>
            <w:tcW w:w="3166" w:type="dxa"/>
            <w:gridSpan w:val="2"/>
            <w:shd w:val="clear" w:color="000000" w:fill="A6A6A6"/>
            <w:noWrap/>
            <w:vAlign w:val="bottom"/>
            <w:hideMark/>
          </w:tcPr>
          <w:p w14:paraId="095B547C" w14:textId="77777777" w:rsidR="00EF0EFB" w:rsidRPr="00EF0EFB" w:rsidRDefault="00EF0EFB" w:rsidP="00EF0EF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</w:pPr>
            <w:r w:rsidRPr="00EF0EF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FECHA EXPEDICION</w:t>
            </w:r>
          </w:p>
        </w:tc>
        <w:tc>
          <w:tcPr>
            <w:tcW w:w="3166" w:type="dxa"/>
            <w:gridSpan w:val="2"/>
            <w:shd w:val="clear" w:color="000000" w:fill="A6A6A6"/>
            <w:noWrap/>
            <w:vAlign w:val="bottom"/>
            <w:hideMark/>
          </w:tcPr>
          <w:p w14:paraId="0FC4CA81" w14:textId="77777777" w:rsidR="00EF0EFB" w:rsidRPr="00EF0EFB" w:rsidRDefault="00EF0EFB" w:rsidP="00EF0EF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</w:pPr>
            <w:r w:rsidRPr="00EF0EF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FECHA NACIMIENTO</w:t>
            </w:r>
          </w:p>
        </w:tc>
      </w:tr>
      <w:tr w:rsidR="00EF0EFB" w:rsidRPr="00EF0EFB" w14:paraId="2E8B117A" w14:textId="77777777" w:rsidTr="005308F0">
        <w:trPr>
          <w:trHeight w:val="397"/>
        </w:trPr>
        <w:tc>
          <w:tcPr>
            <w:tcW w:w="3166" w:type="dxa"/>
            <w:shd w:val="clear" w:color="auto" w:fill="auto"/>
            <w:noWrap/>
            <w:vAlign w:val="bottom"/>
            <w:hideMark/>
          </w:tcPr>
          <w:p w14:paraId="663374BE" w14:textId="77777777" w:rsidR="00EF0EFB" w:rsidRPr="00EF0EFB" w:rsidRDefault="00EF0EFB" w:rsidP="00EF0EF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ES"/>
              </w:rPr>
            </w:pPr>
          </w:p>
        </w:tc>
        <w:tc>
          <w:tcPr>
            <w:tcW w:w="3166" w:type="dxa"/>
            <w:gridSpan w:val="2"/>
            <w:shd w:val="clear" w:color="auto" w:fill="auto"/>
            <w:noWrap/>
            <w:vAlign w:val="bottom"/>
            <w:hideMark/>
          </w:tcPr>
          <w:p w14:paraId="5F127B22" w14:textId="77777777" w:rsidR="00EF0EFB" w:rsidRPr="00EF0EFB" w:rsidRDefault="00EF0EFB" w:rsidP="00EF0EF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ES"/>
              </w:rPr>
            </w:pPr>
          </w:p>
        </w:tc>
        <w:tc>
          <w:tcPr>
            <w:tcW w:w="3166" w:type="dxa"/>
            <w:gridSpan w:val="2"/>
            <w:shd w:val="clear" w:color="auto" w:fill="auto"/>
            <w:noWrap/>
            <w:vAlign w:val="bottom"/>
            <w:hideMark/>
          </w:tcPr>
          <w:p w14:paraId="630AA695" w14:textId="77777777" w:rsidR="00EF0EFB" w:rsidRPr="00EF0EFB" w:rsidRDefault="00EF0EFB" w:rsidP="00EF0EF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ES"/>
              </w:rPr>
            </w:pPr>
          </w:p>
        </w:tc>
      </w:tr>
      <w:tr w:rsidR="00EF0EFB" w:rsidRPr="00EF0EFB" w14:paraId="76B93144" w14:textId="77777777" w:rsidTr="005308F0">
        <w:trPr>
          <w:trHeight w:val="113"/>
        </w:trPr>
        <w:tc>
          <w:tcPr>
            <w:tcW w:w="9498" w:type="dxa"/>
            <w:gridSpan w:val="5"/>
            <w:shd w:val="clear" w:color="000000" w:fill="A6A6A6"/>
            <w:noWrap/>
            <w:vAlign w:val="bottom"/>
            <w:hideMark/>
          </w:tcPr>
          <w:p w14:paraId="282A3828" w14:textId="77777777" w:rsidR="00EF0EFB" w:rsidRPr="00EF0EFB" w:rsidRDefault="00EF0EFB" w:rsidP="00EF0EF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</w:pPr>
            <w:r w:rsidRPr="00EF0EF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DIRECCION</w:t>
            </w:r>
          </w:p>
        </w:tc>
      </w:tr>
      <w:tr w:rsidR="00EF0EFB" w:rsidRPr="00EF0EFB" w14:paraId="3149443D" w14:textId="77777777" w:rsidTr="005308F0">
        <w:trPr>
          <w:trHeight w:val="397"/>
        </w:trPr>
        <w:tc>
          <w:tcPr>
            <w:tcW w:w="9498" w:type="dxa"/>
            <w:gridSpan w:val="5"/>
            <w:shd w:val="clear" w:color="auto" w:fill="auto"/>
            <w:noWrap/>
            <w:vAlign w:val="bottom"/>
            <w:hideMark/>
          </w:tcPr>
          <w:p w14:paraId="5F71F177" w14:textId="77777777" w:rsidR="00EF0EFB" w:rsidRPr="00EF0EFB" w:rsidRDefault="00EF0EFB" w:rsidP="00EF0EF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ES"/>
              </w:rPr>
            </w:pPr>
          </w:p>
        </w:tc>
      </w:tr>
      <w:tr w:rsidR="00EF0EFB" w:rsidRPr="00EF0EFB" w14:paraId="000C467A" w14:textId="77777777" w:rsidTr="005308F0">
        <w:trPr>
          <w:trHeight w:val="20"/>
        </w:trPr>
        <w:tc>
          <w:tcPr>
            <w:tcW w:w="4395" w:type="dxa"/>
            <w:gridSpan w:val="2"/>
            <w:shd w:val="clear" w:color="auto" w:fill="A6A6A6" w:themeFill="background1" w:themeFillShade="A6"/>
            <w:noWrap/>
            <w:vAlign w:val="bottom"/>
            <w:hideMark/>
          </w:tcPr>
          <w:p w14:paraId="62CBA21D" w14:textId="77777777" w:rsidR="00EF0EFB" w:rsidRPr="00EF0EFB" w:rsidRDefault="00EF0EFB" w:rsidP="00EF0EF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</w:pPr>
            <w:r w:rsidRPr="00EF0EF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PROVINCIA</w:t>
            </w:r>
          </w:p>
        </w:tc>
        <w:tc>
          <w:tcPr>
            <w:tcW w:w="2693" w:type="dxa"/>
            <w:gridSpan w:val="2"/>
            <w:shd w:val="clear" w:color="auto" w:fill="A6A6A6" w:themeFill="background1" w:themeFillShade="A6"/>
            <w:noWrap/>
            <w:vAlign w:val="bottom"/>
            <w:hideMark/>
          </w:tcPr>
          <w:p w14:paraId="39171717" w14:textId="77777777" w:rsidR="00EF0EFB" w:rsidRPr="00EF0EFB" w:rsidRDefault="00EF0EFB" w:rsidP="00EF0EFB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</w:pPr>
            <w:r w:rsidRPr="00EF0EF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PAIS</w:t>
            </w:r>
          </w:p>
        </w:tc>
        <w:tc>
          <w:tcPr>
            <w:tcW w:w="2410" w:type="dxa"/>
            <w:shd w:val="clear" w:color="auto" w:fill="A6A6A6" w:themeFill="background1" w:themeFillShade="A6"/>
            <w:noWrap/>
            <w:vAlign w:val="bottom"/>
            <w:hideMark/>
          </w:tcPr>
          <w:p w14:paraId="62054A9D" w14:textId="4A300BA4" w:rsidR="00EF0EFB" w:rsidRPr="00EF0EFB" w:rsidRDefault="00EF0EFB" w:rsidP="00EF0EF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ES"/>
              </w:rPr>
            </w:pPr>
            <w:r w:rsidRPr="00EF0EF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SEXO</w:t>
            </w:r>
          </w:p>
        </w:tc>
      </w:tr>
      <w:tr w:rsidR="00EF0EFB" w:rsidRPr="00EF0EFB" w14:paraId="25949BE2" w14:textId="77777777" w:rsidTr="005308F0">
        <w:trPr>
          <w:trHeight w:val="397"/>
        </w:trPr>
        <w:tc>
          <w:tcPr>
            <w:tcW w:w="4395" w:type="dxa"/>
            <w:gridSpan w:val="2"/>
            <w:shd w:val="clear" w:color="auto" w:fill="auto"/>
            <w:noWrap/>
            <w:vAlign w:val="bottom"/>
            <w:hideMark/>
          </w:tcPr>
          <w:p w14:paraId="71F856D6" w14:textId="77777777" w:rsidR="00EF0EFB" w:rsidRPr="00EF0EFB" w:rsidRDefault="00EF0EFB" w:rsidP="00EF0EF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ES"/>
              </w:rPr>
            </w:pPr>
          </w:p>
        </w:tc>
        <w:tc>
          <w:tcPr>
            <w:tcW w:w="2693" w:type="dxa"/>
            <w:gridSpan w:val="2"/>
            <w:shd w:val="clear" w:color="auto" w:fill="auto"/>
            <w:noWrap/>
            <w:vAlign w:val="bottom"/>
            <w:hideMark/>
          </w:tcPr>
          <w:p w14:paraId="5F284980" w14:textId="77777777" w:rsidR="00EF0EFB" w:rsidRPr="00EF0EFB" w:rsidRDefault="00EF0EFB" w:rsidP="00EF0EF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ES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575719F" w14:textId="77777777" w:rsidR="00EF0EFB" w:rsidRPr="00EF0EFB" w:rsidRDefault="00EF0EFB" w:rsidP="00EF0EF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ES"/>
              </w:rPr>
            </w:pPr>
          </w:p>
        </w:tc>
      </w:tr>
      <w:tr w:rsidR="00EF0EFB" w:rsidRPr="00EF0EFB" w14:paraId="5BFAA5EF" w14:textId="77777777" w:rsidTr="005308F0">
        <w:trPr>
          <w:trHeight w:val="20"/>
        </w:trPr>
        <w:tc>
          <w:tcPr>
            <w:tcW w:w="4395" w:type="dxa"/>
            <w:gridSpan w:val="2"/>
            <w:shd w:val="clear" w:color="000000" w:fill="A6A6A6"/>
            <w:noWrap/>
            <w:vAlign w:val="bottom"/>
          </w:tcPr>
          <w:p w14:paraId="437F2A9E" w14:textId="77777777" w:rsidR="00EF0EFB" w:rsidRPr="00EF0EFB" w:rsidRDefault="00EF0EFB" w:rsidP="00EF0EF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</w:pPr>
            <w:r w:rsidRPr="00EF0EF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TELEFONO DE CONTACTO</w:t>
            </w:r>
          </w:p>
        </w:tc>
        <w:tc>
          <w:tcPr>
            <w:tcW w:w="5103" w:type="dxa"/>
            <w:gridSpan w:val="3"/>
            <w:shd w:val="clear" w:color="000000" w:fill="A6A6A6"/>
            <w:noWrap/>
            <w:vAlign w:val="bottom"/>
            <w:hideMark/>
          </w:tcPr>
          <w:p w14:paraId="187BAF24" w14:textId="4302E4E7" w:rsidR="00EF0EFB" w:rsidRPr="00EF0EFB" w:rsidRDefault="00EF0EFB" w:rsidP="00EF0EF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</w:pPr>
            <w:r w:rsidRPr="00EF0EF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 EMAIL</w:t>
            </w:r>
          </w:p>
        </w:tc>
      </w:tr>
      <w:tr w:rsidR="00EF0EFB" w:rsidRPr="00EF0EFB" w14:paraId="480EC0B9" w14:textId="77777777" w:rsidTr="005308F0">
        <w:trPr>
          <w:trHeight w:val="397"/>
        </w:trPr>
        <w:tc>
          <w:tcPr>
            <w:tcW w:w="4395" w:type="dxa"/>
            <w:gridSpan w:val="2"/>
            <w:shd w:val="clear" w:color="auto" w:fill="auto"/>
            <w:noWrap/>
            <w:vAlign w:val="bottom"/>
          </w:tcPr>
          <w:p w14:paraId="16574BC1" w14:textId="77777777" w:rsidR="00EF0EFB" w:rsidRPr="00EF0EFB" w:rsidRDefault="00EF0EFB" w:rsidP="00EF0EF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ES"/>
              </w:rPr>
            </w:pPr>
          </w:p>
        </w:tc>
        <w:tc>
          <w:tcPr>
            <w:tcW w:w="5103" w:type="dxa"/>
            <w:gridSpan w:val="3"/>
            <w:shd w:val="clear" w:color="auto" w:fill="auto"/>
            <w:noWrap/>
            <w:vAlign w:val="bottom"/>
            <w:hideMark/>
          </w:tcPr>
          <w:p w14:paraId="1C06B306" w14:textId="77777777" w:rsidR="00EF0EFB" w:rsidRPr="00EF0EFB" w:rsidRDefault="00EF0EFB" w:rsidP="00EF0EF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ES"/>
              </w:rPr>
            </w:pPr>
          </w:p>
        </w:tc>
      </w:tr>
    </w:tbl>
    <w:p w14:paraId="733ADA00" w14:textId="33CA216B" w:rsidR="00EF0EFB" w:rsidRPr="005308F0" w:rsidRDefault="00EF0EFB" w:rsidP="00A7181E">
      <w:pPr>
        <w:pStyle w:val="Textoindependiente"/>
        <w:rPr>
          <w:sz w:val="8"/>
        </w:rPr>
      </w:pPr>
    </w:p>
    <w:p w14:paraId="4E332853" w14:textId="77777777" w:rsidR="00A7181E" w:rsidRPr="006968AC" w:rsidRDefault="00A7181E" w:rsidP="00A7181E">
      <w:pPr>
        <w:pStyle w:val="Textoindependiente"/>
        <w:spacing w:before="4"/>
        <w:rPr>
          <w:sz w:val="10"/>
        </w:rPr>
      </w:pPr>
    </w:p>
    <w:p w14:paraId="7219585E" w14:textId="51600A74" w:rsidR="00BE4D8C" w:rsidRPr="00BE4D8C" w:rsidRDefault="00BE4D8C" w:rsidP="00A7181E">
      <w:pPr>
        <w:pStyle w:val="Textoindependiente"/>
        <w:spacing w:before="11"/>
        <w:rPr>
          <w:sz w:val="4"/>
        </w:rPr>
      </w:pPr>
    </w:p>
    <w:p w14:paraId="3B15799B" w14:textId="77777777" w:rsidR="00A7181E" w:rsidRDefault="006968AC" w:rsidP="00A7181E">
      <w:pPr>
        <w:pStyle w:val="Textoindependiente"/>
        <w:rPr>
          <w:sz w:val="20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6226D93" wp14:editId="32CB469D">
                <wp:simplePos x="0" y="0"/>
                <wp:positionH relativeFrom="page">
                  <wp:posOffset>0</wp:posOffset>
                </wp:positionH>
                <wp:positionV relativeFrom="paragraph">
                  <wp:posOffset>6773</wp:posOffset>
                </wp:positionV>
                <wp:extent cx="7562850" cy="592455"/>
                <wp:effectExtent l="0" t="0" r="0" b="17145"/>
                <wp:wrapNone/>
                <wp:docPr id="43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592455"/>
                          <a:chOff x="0" y="-1211"/>
                          <a:chExt cx="11910" cy="933"/>
                        </a:xfrm>
                      </wpg:grpSpPr>
                      <wps:wsp>
                        <wps:cNvPr id="4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-1211"/>
                            <a:ext cx="11910" cy="933"/>
                          </a:xfrm>
                          <a:prstGeom prst="rect">
                            <a:avLst/>
                          </a:prstGeom>
                          <a:solidFill>
                            <a:srgbClr val="DFD6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211"/>
                            <a:ext cx="11910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DBC35" w14:textId="77777777" w:rsidR="00E942C6" w:rsidRPr="00770EBB" w:rsidRDefault="00E942C6" w:rsidP="006968AC">
                              <w:pPr>
                                <w:spacing w:before="150" w:after="0"/>
                                <w:ind w:left="538" w:right="177"/>
                                <w:jc w:val="center"/>
                                <w:rPr>
                                  <w:rFonts w:ascii="Lucida Sans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</w:rPr>
                                <w:t xml:space="preserve">TARIFA CONGRESO </w:t>
                              </w:r>
                              <w:r w:rsidRPr="00770EBB">
                                <w:rPr>
                                  <w:rFonts w:ascii="Lucida Sans"/>
                                </w:rPr>
                                <w:t>(sujetas a disponibilidad)</w:t>
                              </w:r>
                            </w:p>
                            <w:p w14:paraId="51FA19A4" w14:textId="77777777" w:rsidR="00E942C6" w:rsidRPr="00770EBB" w:rsidRDefault="00E942C6" w:rsidP="00A7181E">
                              <w:pPr>
                                <w:spacing w:before="48"/>
                                <w:ind w:left="298" w:right="177"/>
                                <w:jc w:val="center"/>
                                <w:rPr>
                                  <w:rFonts w:ascii="Lucida Sans" w:hAnsi="Lucida Sans"/>
                                </w:rPr>
                              </w:pPr>
                              <w:r w:rsidRPr="00770EBB">
                                <w:rPr>
                                  <w:rFonts w:ascii="Lucida Sans" w:hAnsi="Lucida Sans"/>
                                </w:rPr>
                                <w:t>Por habitación y noche con DESAYUNO BUFFET e IVA INCLUIDOS (marque la opción deseada)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26D93" id="Grupo 43" o:spid="_x0000_s1033" style="position:absolute;margin-left:0;margin-top:.55pt;width:595.5pt;height:46.65pt;z-index:251652096;mso-position-horizontal-relative:page" coordorigin=",-1211" coordsize="11910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">
                <v:rect id="Rectangle 13" o:spid="_x0000_s1034" style="position:absolute;top:-1211;width:11910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" fillcolor="#dfd6cf" stroked="f"/>
                <v:shape id="Text Box 14" o:spid="_x0000_s1035" type="#_x0000_t202" style="position:absolute;top:-1211;width:11910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80DBC35" w14:textId="77777777" w:rsidR="00E942C6" w:rsidRPr="00770EBB" w:rsidRDefault="00E942C6" w:rsidP="006968AC">
                        <w:pPr>
                          <w:spacing w:before="150" w:after="0"/>
                          <w:ind w:left="538" w:right="177"/>
                          <w:jc w:val="center"/>
                          <w:rPr>
                            <w:rFonts w:ascii="Lucida Sans"/>
                          </w:rPr>
                        </w:pPr>
                        <w:r>
                          <w:rPr>
                            <w:rFonts w:ascii="Lucida Sans"/>
                            <w:b/>
                          </w:rPr>
                          <w:t xml:space="preserve">TARIFA CONGRESO </w:t>
                        </w:r>
                        <w:r w:rsidRPr="00770EBB">
                          <w:rPr>
                            <w:rFonts w:ascii="Lucida Sans"/>
                          </w:rPr>
                          <w:t>(sujetas a disponibilidad)</w:t>
                        </w:r>
                      </w:p>
                      <w:p w14:paraId="51FA19A4" w14:textId="77777777" w:rsidR="00E942C6" w:rsidRPr="00770EBB" w:rsidRDefault="00E942C6" w:rsidP="00A7181E">
                        <w:pPr>
                          <w:spacing w:before="48"/>
                          <w:ind w:left="298" w:right="177"/>
                          <w:jc w:val="center"/>
                          <w:rPr>
                            <w:rFonts w:ascii="Lucida Sans" w:hAnsi="Lucida Sans"/>
                          </w:rPr>
                        </w:pPr>
                        <w:r w:rsidRPr="00770EBB">
                          <w:rPr>
                            <w:rFonts w:ascii="Lucida Sans" w:hAnsi="Lucida Sans"/>
                          </w:rPr>
                          <w:t>Por habitación y noche con DESAYUNO BUFFET e IVA INCLUIDOS (marque la opción deseada)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1E702A1" w14:textId="77777777" w:rsidR="00A7181E" w:rsidRDefault="00A7181E" w:rsidP="00A7181E">
      <w:pPr>
        <w:pStyle w:val="Textoindependiente"/>
        <w:rPr>
          <w:sz w:val="20"/>
        </w:rPr>
      </w:pPr>
    </w:p>
    <w:p w14:paraId="565CB3BA" w14:textId="77777777" w:rsidR="00A7181E" w:rsidRDefault="00A7181E" w:rsidP="00A7181E">
      <w:pPr>
        <w:pStyle w:val="Textoindependiente"/>
        <w:rPr>
          <w:sz w:val="20"/>
        </w:rPr>
      </w:pPr>
    </w:p>
    <w:tbl>
      <w:tblPr>
        <w:tblStyle w:val="Tablaconcuadrcula"/>
        <w:tblW w:w="94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3974"/>
        <w:gridCol w:w="562"/>
        <w:gridCol w:w="4399"/>
      </w:tblGrid>
      <w:tr w:rsidR="004F014E" w:rsidRPr="00BE4D8C" w14:paraId="444BA7BA" w14:textId="77777777" w:rsidTr="004F014E">
        <w:trPr>
          <w:jc w:val="center"/>
        </w:trPr>
        <w:tc>
          <w:tcPr>
            <w:tcW w:w="562" w:type="dxa"/>
          </w:tcPr>
          <w:p w14:paraId="024FF2CC" w14:textId="27B7465F" w:rsidR="004F014E" w:rsidRPr="00BE4D8C" w:rsidRDefault="005308F0" w:rsidP="005308F0">
            <w:pPr>
              <w:spacing w:before="360"/>
              <w:rPr>
                <w:rFonts w:cstheme="minorHAnsi"/>
                <w:sz w:val="34"/>
                <w:szCs w:val="34"/>
              </w:rPr>
            </w:pPr>
            <w:sdt>
              <w:sdtPr>
                <w:rPr>
                  <w:rFonts w:cstheme="minorHAnsi"/>
                  <w:b/>
                  <w:sz w:val="34"/>
                  <w:szCs w:val="34"/>
                </w:rPr>
                <w:id w:val="-50049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14E" w:rsidRPr="00BE4D8C">
                  <w:rPr>
                    <w:rFonts w:ascii="Segoe UI Symbol" w:eastAsia="MS Gothic" w:hAnsi="Segoe UI Symbol" w:cs="Segoe UI Symbol"/>
                    <w:b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3974" w:type="dxa"/>
          </w:tcPr>
          <w:p w14:paraId="502237AD" w14:textId="7AAEC525" w:rsidR="004F014E" w:rsidRPr="00BE4D8C" w:rsidRDefault="004F014E" w:rsidP="005308F0">
            <w:pPr>
              <w:spacing w:before="360"/>
              <w:rPr>
                <w:rFonts w:cstheme="minorHAnsi"/>
                <w:sz w:val="34"/>
                <w:szCs w:val="34"/>
              </w:rPr>
            </w:pPr>
            <w:r w:rsidRPr="00BE4D8C">
              <w:rPr>
                <w:rFonts w:cstheme="minorHAnsi"/>
                <w:w w:val="85"/>
                <w:sz w:val="34"/>
                <w:szCs w:val="34"/>
              </w:rPr>
              <w:t xml:space="preserve">Habitación individual: </w:t>
            </w:r>
            <w:r w:rsidRPr="00BE4D8C">
              <w:rPr>
                <w:rFonts w:cstheme="minorHAnsi"/>
                <w:b/>
                <w:w w:val="85"/>
                <w:sz w:val="34"/>
                <w:szCs w:val="34"/>
              </w:rPr>
              <w:t>100€</w:t>
            </w:r>
          </w:p>
        </w:tc>
        <w:tc>
          <w:tcPr>
            <w:tcW w:w="562" w:type="dxa"/>
          </w:tcPr>
          <w:p w14:paraId="4BBED133" w14:textId="6D66AE22" w:rsidR="004F014E" w:rsidRPr="00BE4D8C" w:rsidRDefault="005308F0" w:rsidP="005308F0">
            <w:pPr>
              <w:spacing w:before="360"/>
              <w:rPr>
                <w:rFonts w:cstheme="minorHAnsi"/>
                <w:sz w:val="34"/>
                <w:szCs w:val="34"/>
              </w:rPr>
            </w:pPr>
            <w:sdt>
              <w:sdtPr>
                <w:rPr>
                  <w:rFonts w:cstheme="minorHAnsi"/>
                  <w:b/>
                  <w:sz w:val="34"/>
                  <w:szCs w:val="34"/>
                </w:rPr>
                <w:id w:val="1503620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7998" w:rsidRPr="00BE4D8C">
                  <w:rPr>
                    <w:rFonts w:ascii="Segoe UI Symbol" w:eastAsia="MS Gothic" w:hAnsi="Segoe UI Symbol" w:cs="Segoe UI Symbol"/>
                    <w:b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4399" w:type="dxa"/>
          </w:tcPr>
          <w:p w14:paraId="726C6AD7" w14:textId="28379E41" w:rsidR="004F014E" w:rsidRPr="00BE4D8C" w:rsidRDefault="004F014E" w:rsidP="005308F0">
            <w:pPr>
              <w:spacing w:before="360"/>
              <w:rPr>
                <w:rFonts w:cstheme="minorHAnsi"/>
                <w:sz w:val="34"/>
                <w:szCs w:val="34"/>
              </w:rPr>
            </w:pPr>
            <w:r w:rsidRPr="00BE4D8C">
              <w:rPr>
                <w:rFonts w:cstheme="minorHAnsi"/>
                <w:w w:val="95"/>
                <w:sz w:val="34"/>
                <w:szCs w:val="34"/>
              </w:rPr>
              <w:t xml:space="preserve">Habitación doble: </w:t>
            </w:r>
            <w:r w:rsidRPr="00BE4D8C">
              <w:rPr>
                <w:rFonts w:cstheme="minorHAnsi"/>
                <w:b/>
                <w:w w:val="95"/>
                <w:sz w:val="34"/>
                <w:szCs w:val="34"/>
              </w:rPr>
              <w:t>125€</w:t>
            </w:r>
          </w:p>
        </w:tc>
      </w:tr>
    </w:tbl>
    <w:p w14:paraId="50B37CE9" w14:textId="2D3B0376" w:rsidR="00A7181E" w:rsidRDefault="00A7181E" w:rsidP="00A7181E">
      <w:pPr>
        <w:pStyle w:val="Textoindependiente"/>
        <w:rPr>
          <w:rFonts w:ascii="Lucida Sans"/>
          <w:b/>
          <w:sz w:val="12"/>
        </w:rPr>
      </w:pPr>
    </w:p>
    <w:p w14:paraId="10CBDEDF" w14:textId="6ECA7178" w:rsidR="00A7181E" w:rsidRDefault="004F014E" w:rsidP="00A7181E">
      <w:pPr>
        <w:pStyle w:val="Textoindependiente"/>
        <w:rPr>
          <w:rFonts w:ascii="Lucida Sans"/>
          <w:b/>
          <w:sz w:val="20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6DEB480" wp14:editId="3D42BAE7">
                <wp:simplePos x="0" y="0"/>
                <wp:positionH relativeFrom="page">
                  <wp:posOffset>0</wp:posOffset>
                </wp:positionH>
                <wp:positionV relativeFrom="paragraph">
                  <wp:posOffset>41275</wp:posOffset>
                </wp:positionV>
                <wp:extent cx="7562850" cy="563245"/>
                <wp:effectExtent l="0" t="1270" r="0" b="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563245"/>
                          <a:chOff x="0" y="-1177"/>
                          <a:chExt cx="11910" cy="887"/>
                        </a:xfrm>
                      </wpg:grpSpPr>
                      <wps:wsp>
                        <wps:cNvPr id="3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-1177"/>
                            <a:ext cx="11910" cy="887"/>
                          </a:xfrm>
                          <a:prstGeom prst="rect">
                            <a:avLst/>
                          </a:prstGeom>
                          <a:solidFill>
                            <a:srgbClr val="DFD6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77"/>
                            <a:ext cx="11910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F7700" w14:textId="7E06E6F4" w:rsidR="00E942C6" w:rsidRPr="00D17998" w:rsidRDefault="00E942C6" w:rsidP="00D17998">
                              <w:pPr>
                                <w:spacing w:before="107" w:line="235" w:lineRule="auto"/>
                                <w:ind w:left="567" w:right="711"/>
                                <w:rPr>
                                  <w:sz w:val="22"/>
                                </w:rPr>
                              </w:pPr>
                              <w:r w:rsidRPr="00D17998">
                                <w:rPr>
                                  <w:rFonts w:ascii="Lucida Sans" w:hAnsi="Lucida Sans"/>
                                  <w:b/>
                                  <w:w w:val="95"/>
                                  <w:sz w:val="22"/>
                                </w:rPr>
                                <w:t xml:space="preserve">Medio de Pago: </w:t>
                              </w:r>
                              <w:r w:rsidRPr="00D17998">
                                <w:rPr>
                                  <w:rFonts w:ascii="Lucida Sans" w:hAnsi="Lucida Sans"/>
                                  <w:w w:val="95"/>
                                  <w:sz w:val="22"/>
                                </w:rPr>
                                <w:t>Como garantía de reserva deberá aportar los datos de una tarjeta bancaria. La cancelación con menos de 48horas antes del inicio del Congreso tendrá un gasto del 100% de la tarifa.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EB480" id="Grupo 30" o:spid="_x0000_s1036" style="position:absolute;margin-left:0;margin-top:3.25pt;width:595.5pt;height:44.35pt;z-index:251649536;mso-position-horizontal-relative:page" coordorigin=",-1177" coordsize="11910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">
                <v:rect id="Rectangle 23" o:spid="_x0000_s1037" style="position:absolute;top:-1177;width:11910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" fillcolor="#dfd6cf" stroked="f"/>
                <v:shape id="Text Box 24" o:spid="_x0000_s1038" type="#_x0000_t202" style="position:absolute;top:-1177;width:11910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2E7F7700" w14:textId="7E06E6F4" w:rsidR="00E942C6" w:rsidRPr="00D17998" w:rsidRDefault="00E942C6" w:rsidP="00D17998">
                        <w:pPr>
                          <w:spacing w:before="107" w:line="235" w:lineRule="auto"/>
                          <w:ind w:left="567" w:right="711"/>
                          <w:rPr>
                            <w:sz w:val="22"/>
                          </w:rPr>
                        </w:pPr>
                        <w:r w:rsidRPr="00D17998">
                          <w:rPr>
                            <w:rFonts w:ascii="Lucida Sans" w:hAnsi="Lucida Sans"/>
                            <w:b/>
                            <w:w w:val="95"/>
                            <w:sz w:val="22"/>
                          </w:rPr>
                          <w:t xml:space="preserve">Medio de Pago: </w:t>
                        </w:r>
                        <w:r w:rsidRPr="00D17998">
                          <w:rPr>
                            <w:rFonts w:ascii="Lucida Sans" w:hAnsi="Lucida Sans"/>
                            <w:w w:val="95"/>
                            <w:sz w:val="22"/>
                          </w:rPr>
                          <w:t>Como garantía de reserva deberá aportar los datos de una tarjeta bancaria. La cancelación con menos de 48horas antes del inicio del Congreso tendrá un gasto del 100% de la tarifa.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831DDE3" w14:textId="4FB4E718" w:rsidR="00A7181E" w:rsidRDefault="00A7181E" w:rsidP="00A7181E">
      <w:pPr>
        <w:pStyle w:val="Textoindependiente"/>
        <w:rPr>
          <w:rFonts w:ascii="Lucida Sans"/>
          <w:b/>
          <w:sz w:val="20"/>
        </w:rPr>
      </w:pPr>
    </w:p>
    <w:p w14:paraId="2C1A353E" w14:textId="77C5579B" w:rsidR="00A7181E" w:rsidRDefault="00A7181E" w:rsidP="00A7181E">
      <w:pPr>
        <w:pStyle w:val="Textoindependiente"/>
        <w:rPr>
          <w:rFonts w:ascii="Lucida Sans"/>
          <w:b/>
          <w:sz w:val="20"/>
        </w:rPr>
      </w:pPr>
    </w:p>
    <w:p w14:paraId="04795508" w14:textId="5A2B1127" w:rsidR="00A7181E" w:rsidRDefault="00A7181E" w:rsidP="00A7181E">
      <w:pPr>
        <w:pStyle w:val="Textoindependiente"/>
        <w:rPr>
          <w:rFonts w:ascii="Lucida Sans"/>
          <w:b/>
          <w:sz w:val="20"/>
        </w:rPr>
      </w:pPr>
    </w:p>
    <w:p w14:paraId="3DBFCEA7" w14:textId="1B1E3C37" w:rsidR="00A7181E" w:rsidRDefault="00A7181E" w:rsidP="00A7181E">
      <w:pPr>
        <w:pStyle w:val="Textoindependiente"/>
        <w:spacing w:before="1"/>
        <w:rPr>
          <w:rFonts w:ascii="Lucida Sans"/>
          <w:b/>
          <w:sz w:val="17"/>
        </w:rPr>
      </w:pPr>
    </w:p>
    <w:tbl>
      <w:tblPr>
        <w:tblStyle w:val="Tablaconcuadrcula"/>
        <w:tblW w:w="4463" w:type="pct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9"/>
        <w:gridCol w:w="561"/>
        <w:gridCol w:w="1850"/>
        <w:gridCol w:w="563"/>
        <w:gridCol w:w="1567"/>
        <w:gridCol w:w="557"/>
        <w:gridCol w:w="867"/>
        <w:gridCol w:w="540"/>
        <w:gridCol w:w="1867"/>
      </w:tblGrid>
      <w:tr w:rsidR="00D17998" w:rsidRPr="00BE4D8C" w14:paraId="2D075752" w14:textId="77777777" w:rsidTr="00BE4D8C">
        <w:tc>
          <w:tcPr>
            <w:tcW w:w="1062" w:type="pct"/>
            <w:vAlign w:val="bottom"/>
          </w:tcPr>
          <w:p w14:paraId="5F72C011" w14:textId="6E6BC8B9" w:rsidR="004F014E" w:rsidRPr="00BE4D8C" w:rsidRDefault="004F014E" w:rsidP="004F014E">
            <w:pPr>
              <w:pStyle w:val="Sangranormal"/>
              <w:spacing w:before="0"/>
              <w:ind w:left="24"/>
              <w:rPr>
                <w:rFonts w:cstheme="minorHAnsi"/>
                <w:szCs w:val="24"/>
              </w:rPr>
            </w:pPr>
            <w:r w:rsidRPr="00BE4D8C">
              <w:rPr>
                <w:rFonts w:cstheme="minorHAnsi"/>
                <w:w w:val="85"/>
                <w:szCs w:val="24"/>
              </w:rPr>
              <w:t>Tarjeta de crédito:</w:t>
            </w:r>
          </w:p>
        </w:tc>
        <w:tc>
          <w:tcPr>
            <w:tcW w:w="264" w:type="pct"/>
            <w:vAlign w:val="bottom"/>
          </w:tcPr>
          <w:p w14:paraId="503F3CCB" w14:textId="6E3E657C" w:rsidR="004F014E" w:rsidRPr="00BE4D8C" w:rsidRDefault="005308F0" w:rsidP="004F014E">
            <w:pPr>
              <w:spacing w:before="0"/>
              <w:rPr>
                <w:rFonts w:cstheme="minorHAnsi"/>
                <w:szCs w:val="24"/>
              </w:rPr>
            </w:pPr>
            <w:sdt>
              <w:sdtPr>
                <w:rPr>
                  <w:rFonts w:cstheme="minorHAnsi"/>
                  <w:b/>
                  <w:szCs w:val="24"/>
                </w:rPr>
                <w:id w:val="1234512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E56">
                  <w:rPr>
                    <w:rFonts w:ascii="MS Gothic" w:eastAsia="MS Gothic" w:hAnsi="MS Gothic" w:cstheme="minorHAnsi" w:hint="eastAsia"/>
                    <w:b/>
                    <w:szCs w:val="24"/>
                  </w:rPr>
                  <w:t>☐</w:t>
                </w:r>
              </w:sdtContent>
            </w:sdt>
          </w:p>
        </w:tc>
        <w:tc>
          <w:tcPr>
            <w:tcW w:w="870" w:type="pct"/>
            <w:vAlign w:val="bottom"/>
          </w:tcPr>
          <w:p w14:paraId="250C11D0" w14:textId="2904B342" w:rsidR="004F014E" w:rsidRPr="00BE4D8C" w:rsidRDefault="004F014E" w:rsidP="004F014E">
            <w:pPr>
              <w:spacing w:before="0"/>
              <w:rPr>
                <w:rFonts w:cstheme="minorHAnsi"/>
                <w:szCs w:val="24"/>
              </w:rPr>
            </w:pPr>
            <w:r w:rsidRPr="00BE4D8C">
              <w:rPr>
                <w:rFonts w:cstheme="minorHAnsi"/>
                <w:w w:val="85"/>
                <w:szCs w:val="24"/>
              </w:rPr>
              <w:t>American</w:t>
            </w:r>
            <w:r w:rsidRPr="00BE4D8C">
              <w:rPr>
                <w:rFonts w:cstheme="minorHAnsi"/>
                <w:spacing w:val="-27"/>
                <w:w w:val="85"/>
                <w:szCs w:val="24"/>
              </w:rPr>
              <w:t xml:space="preserve"> </w:t>
            </w:r>
            <w:r w:rsidRPr="00BE4D8C">
              <w:rPr>
                <w:rFonts w:cstheme="minorHAnsi"/>
                <w:spacing w:val="-3"/>
                <w:w w:val="85"/>
                <w:szCs w:val="24"/>
              </w:rPr>
              <w:t>Express</w:t>
            </w:r>
          </w:p>
        </w:tc>
        <w:tc>
          <w:tcPr>
            <w:tcW w:w="265" w:type="pct"/>
            <w:vAlign w:val="bottom"/>
          </w:tcPr>
          <w:p w14:paraId="51E5E581" w14:textId="7C0AC304" w:rsidR="004F014E" w:rsidRPr="00BE4D8C" w:rsidRDefault="005308F0" w:rsidP="004F014E">
            <w:pPr>
              <w:spacing w:before="0"/>
              <w:rPr>
                <w:rFonts w:cstheme="minorHAnsi"/>
                <w:szCs w:val="24"/>
              </w:rPr>
            </w:pPr>
            <w:sdt>
              <w:sdtPr>
                <w:rPr>
                  <w:rFonts w:cstheme="minorHAnsi"/>
                  <w:b/>
                  <w:szCs w:val="24"/>
                </w:rPr>
                <w:id w:val="1648631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14E" w:rsidRPr="00BE4D8C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  <w:tc>
          <w:tcPr>
            <w:tcW w:w="737" w:type="pct"/>
            <w:vAlign w:val="bottom"/>
          </w:tcPr>
          <w:p w14:paraId="7BA25642" w14:textId="5E50F639" w:rsidR="004F014E" w:rsidRPr="00BE4D8C" w:rsidRDefault="004F014E" w:rsidP="004F014E">
            <w:pPr>
              <w:spacing w:before="0"/>
              <w:rPr>
                <w:rFonts w:cstheme="minorHAnsi"/>
                <w:szCs w:val="24"/>
              </w:rPr>
            </w:pPr>
            <w:r w:rsidRPr="00BE4D8C">
              <w:rPr>
                <w:rFonts w:cstheme="minorHAnsi"/>
                <w:w w:val="85"/>
                <w:szCs w:val="24"/>
              </w:rPr>
              <w:t>MasterCard</w:t>
            </w:r>
          </w:p>
        </w:tc>
        <w:tc>
          <w:tcPr>
            <w:tcW w:w="262" w:type="pct"/>
            <w:vAlign w:val="bottom"/>
          </w:tcPr>
          <w:p w14:paraId="1DD41E5C" w14:textId="232B2BDB" w:rsidR="004F014E" w:rsidRPr="00BE4D8C" w:rsidRDefault="005308F0" w:rsidP="004F014E">
            <w:pPr>
              <w:spacing w:before="0"/>
              <w:rPr>
                <w:rFonts w:cstheme="minorHAnsi"/>
                <w:szCs w:val="24"/>
              </w:rPr>
            </w:pPr>
            <w:sdt>
              <w:sdtPr>
                <w:rPr>
                  <w:rFonts w:cstheme="minorHAnsi"/>
                  <w:b/>
                  <w:szCs w:val="24"/>
                </w:rPr>
                <w:id w:val="63154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7998" w:rsidRPr="00BE4D8C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  <w:tc>
          <w:tcPr>
            <w:tcW w:w="408" w:type="pct"/>
            <w:vAlign w:val="bottom"/>
          </w:tcPr>
          <w:p w14:paraId="6D9D76FA" w14:textId="5BD47D4B" w:rsidR="004F014E" w:rsidRPr="00BE4D8C" w:rsidRDefault="00770EBB" w:rsidP="004F014E">
            <w:pPr>
              <w:spacing w:before="0"/>
              <w:rPr>
                <w:rFonts w:cstheme="minorHAnsi"/>
                <w:szCs w:val="24"/>
              </w:rPr>
            </w:pPr>
            <w:r w:rsidRPr="00BE4D8C">
              <w:rPr>
                <w:rFonts w:cstheme="minorHAnsi"/>
                <w:w w:val="75"/>
                <w:szCs w:val="24"/>
              </w:rPr>
              <w:t>Visa</w:t>
            </w:r>
          </w:p>
        </w:tc>
        <w:tc>
          <w:tcPr>
            <w:tcW w:w="254" w:type="pct"/>
            <w:vAlign w:val="bottom"/>
          </w:tcPr>
          <w:p w14:paraId="4CEA4091" w14:textId="3404E13D" w:rsidR="004F014E" w:rsidRPr="00BE4D8C" w:rsidRDefault="005308F0" w:rsidP="004F014E">
            <w:pPr>
              <w:spacing w:before="0"/>
              <w:rPr>
                <w:rFonts w:cstheme="minorHAnsi"/>
                <w:szCs w:val="24"/>
              </w:rPr>
            </w:pPr>
            <w:sdt>
              <w:sdtPr>
                <w:rPr>
                  <w:rFonts w:cstheme="minorHAnsi"/>
                  <w:b/>
                  <w:szCs w:val="24"/>
                </w:rPr>
                <w:id w:val="2100593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14E" w:rsidRPr="00BE4D8C">
                  <w:rPr>
                    <w:rFonts w:ascii="Segoe UI Symbol" w:eastAsia="MS Gothic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  <w:tc>
          <w:tcPr>
            <w:tcW w:w="878" w:type="pct"/>
            <w:vAlign w:val="bottom"/>
          </w:tcPr>
          <w:p w14:paraId="5B1418C6" w14:textId="46ABCA4C" w:rsidR="004F014E" w:rsidRPr="00BE4D8C" w:rsidRDefault="004F014E" w:rsidP="004F014E">
            <w:pPr>
              <w:spacing w:before="0"/>
              <w:rPr>
                <w:rFonts w:cstheme="minorHAnsi"/>
                <w:szCs w:val="24"/>
              </w:rPr>
            </w:pPr>
            <w:r w:rsidRPr="00BE4D8C">
              <w:rPr>
                <w:rFonts w:cstheme="minorHAnsi"/>
                <w:szCs w:val="24"/>
              </w:rPr>
              <w:t>Otra</w:t>
            </w:r>
          </w:p>
        </w:tc>
      </w:tr>
      <w:tr w:rsidR="004F014E" w:rsidRPr="00BE4D8C" w14:paraId="4F89EF7B" w14:textId="77777777" w:rsidTr="00BE4D8C">
        <w:trPr>
          <w:trHeight w:val="397"/>
        </w:trPr>
        <w:tc>
          <w:tcPr>
            <w:tcW w:w="1062" w:type="pct"/>
            <w:vAlign w:val="bottom"/>
          </w:tcPr>
          <w:p w14:paraId="0DADB424" w14:textId="01963979" w:rsidR="004F014E" w:rsidRPr="00BE4D8C" w:rsidRDefault="004F014E" w:rsidP="004F014E">
            <w:pPr>
              <w:pStyle w:val="Sangranormal"/>
              <w:spacing w:before="0"/>
              <w:ind w:left="0"/>
              <w:rPr>
                <w:rFonts w:cstheme="minorHAnsi"/>
                <w:szCs w:val="24"/>
              </w:rPr>
            </w:pPr>
            <w:r w:rsidRPr="00BE4D8C">
              <w:rPr>
                <w:rFonts w:cstheme="minorHAnsi"/>
                <w:szCs w:val="24"/>
              </w:rPr>
              <w:t>Número de tarjeta:</w:t>
            </w:r>
          </w:p>
        </w:tc>
        <w:tc>
          <w:tcPr>
            <w:tcW w:w="3938" w:type="pct"/>
            <w:gridSpan w:val="8"/>
            <w:vAlign w:val="bottom"/>
          </w:tcPr>
          <w:p w14:paraId="3476E05C" w14:textId="77777777" w:rsidR="004F014E" w:rsidRPr="00BE4D8C" w:rsidRDefault="004F014E" w:rsidP="004F014E">
            <w:pPr>
              <w:spacing w:before="0"/>
              <w:rPr>
                <w:rFonts w:cstheme="minorHAnsi"/>
                <w:szCs w:val="24"/>
              </w:rPr>
            </w:pPr>
          </w:p>
        </w:tc>
      </w:tr>
      <w:tr w:rsidR="00D17998" w:rsidRPr="00BE4D8C" w14:paraId="4938278F" w14:textId="77777777" w:rsidTr="00BE4D8C">
        <w:trPr>
          <w:trHeight w:val="397"/>
        </w:trPr>
        <w:tc>
          <w:tcPr>
            <w:tcW w:w="1062" w:type="pct"/>
            <w:vAlign w:val="bottom"/>
          </w:tcPr>
          <w:p w14:paraId="48562A09" w14:textId="233B39AC" w:rsidR="00D17998" w:rsidRPr="00BE4D8C" w:rsidRDefault="00D17998" w:rsidP="004F014E">
            <w:pPr>
              <w:pStyle w:val="Sangranormal"/>
              <w:spacing w:before="0"/>
              <w:ind w:left="0"/>
              <w:rPr>
                <w:rFonts w:cstheme="minorHAnsi"/>
                <w:szCs w:val="24"/>
              </w:rPr>
            </w:pPr>
            <w:r w:rsidRPr="00BE4D8C">
              <w:rPr>
                <w:rFonts w:cstheme="minorHAnsi"/>
                <w:szCs w:val="24"/>
              </w:rPr>
              <w:t>Fecha de Expiración:</w:t>
            </w:r>
          </w:p>
        </w:tc>
        <w:tc>
          <w:tcPr>
            <w:tcW w:w="3938" w:type="pct"/>
            <w:gridSpan w:val="8"/>
            <w:vAlign w:val="bottom"/>
          </w:tcPr>
          <w:p w14:paraId="2C977389" w14:textId="77777777" w:rsidR="00D17998" w:rsidRPr="00BE4D8C" w:rsidRDefault="00D17998" w:rsidP="004F014E">
            <w:pPr>
              <w:spacing w:before="0"/>
              <w:rPr>
                <w:rFonts w:cstheme="minorHAnsi"/>
                <w:szCs w:val="24"/>
              </w:rPr>
            </w:pPr>
          </w:p>
        </w:tc>
      </w:tr>
      <w:tr w:rsidR="00D17998" w:rsidRPr="00BE4D8C" w14:paraId="2D40B850" w14:textId="77777777" w:rsidTr="00BE4D8C">
        <w:trPr>
          <w:trHeight w:val="397"/>
        </w:trPr>
        <w:tc>
          <w:tcPr>
            <w:tcW w:w="1062" w:type="pct"/>
            <w:vAlign w:val="bottom"/>
          </w:tcPr>
          <w:p w14:paraId="1735EE4E" w14:textId="61977C3B" w:rsidR="00D17998" w:rsidRPr="00BE4D8C" w:rsidRDefault="00D17998" w:rsidP="004F014E">
            <w:pPr>
              <w:pStyle w:val="Sangranormal"/>
              <w:spacing w:before="0"/>
              <w:ind w:left="0"/>
              <w:rPr>
                <w:rFonts w:cstheme="minorHAnsi"/>
                <w:szCs w:val="24"/>
              </w:rPr>
            </w:pPr>
            <w:r w:rsidRPr="00BE4D8C">
              <w:rPr>
                <w:rFonts w:cstheme="minorHAnsi"/>
                <w:szCs w:val="24"/>
              </w:rPr>
              <w:t>Firma:</w:t>
            </w:r>
          </w:p>
        </w:tc>
        <w:tc>
          <w:tcPr>
            <w:tcW w:w="3938" w:type="pct"/>
            <w:gridSpan w:val="8"/>
            <w:vAlign w:val="bottom"/>
          </w:tcPr>
          <w:p w14:paraId="0B03D64B" w14:textId="77777777" w:rsidR="00D17998" w:rsidRPr="00BE4D8C" w:rsidRDefault="00D17998" w:rsidP="004F014E">
            <w:pPr>
              <w:spacing w:before="0"/>
              <w:rPr>
                <w:rFonts w:cstheme="minorHAnsi"/>
                <w:szCs w:val="24"/>
              </w:rPr>
            </w:pPr>
          </w:p>
        </w:tc>
      </w:tr>
    </w:tbl>
    <w:p w14:paraId="652F26B6" w14:textId="71F8C3E6" w:rsidR="00770EBB" w:rsidRDefault="005308F0" w:rsidP="00A7181E">
      <w:pPr>
        <w:rPr>
          <w:sz w:val="20"/>
        </w:rPr>
      </w:pP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42E507B" wp14:editId="1D2D1057">
                <wp:simplePos x="0" y="0"/>
                <wp:positionH relativeFrom="column">
                  <wp:posOffset>550121</wp:posOffset>
                </wp:positionH>
                <wp:positionV relativeFrom="paragraph">
                  <wp:posOffset>167217</wp:posOffset>
                </wp:positionV>
                <wp:extent cx="6608445" cy="651934"/>
                <wp:effectExtent l="0" t="0" r="20955" b="1524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8445" cy="65193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4D6D6" w14:textId="2CDC4AAC" w:rsidR="00E942C6" w:rsidRDefault="00E942C6" w:rsidP="00D17998">
                            <w:pPr>
                              <w:spacing w:before="0"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D17998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Este formulario de reserva está preparado para facilitar la reserva de gestión del alojamiento. La reserva se realiza entre usted y el Hotel. Envié este formulario únicamente al email del hotel </w:t>
                            </w:r>
                            <w:hyperlink r:id="rId13" w:history="1">
                              <w:r w:rsidRPr="000D6B09">
                                <w:rPr>
                                  <w:rStyle w:val="Hipervnculo"/>
                                  <w:rFonts w:asciiTheme="majorHAnsi" w:hAnsiTheme="majorHAnsi"/>
                                  <w:sz w:val="20"/>
                                </w:rPr>
                                <w:t>hotel.santemar@hsantos.es</w:t>
                              </w:r>
                            </w:hyperlink>
                          </w:p>
                          <w:p w14:paraId="1A297F2E" w14:textId="29729E98" w:rsidR="00E942C6" w:rsidRPr="00D17998" w:rsidRDefault="00770EBB" w:rsidP="00D17998">
                            <w:pPr>
                              <w:spacing w:before="0"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EL HOTEL DEBERÁ CONFIRMAR LA RESERVA.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E507B" id="Cuadro de texto 9" o:spid="_x0000_s1039" type="#_x0000_t202" style="position:absolute;margin-left:43.3pt;margin-top:13.15pt;width:520.35pt;height:51.3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" filled="f" strokeweight=".5pt">
                <v:textbox>
                  <w:txbxContent>
                    <w:p w14:paraId="3484D6D6" w14:textId="2CDC4AAC" w:rsidR="00E942C6" w:rsidRDefault="00E942C6" w:rsidP="00D17998">
                      <w:pPr>
                        <w:spacing w:before="0" w:after="0"/>
                        <w:jc w:val="center"/>
                        <w:rPr>
                          <w:rFonts w:asciiTheme="majorHAnsi" w:hAnsiTheme="majorHAnsi"/>
                          <w:sz w:val="20"/>
                        </w:rPr>
                      </w:pPr>
                      <w:r w:rsidRPr="00D17998">
                        <w:rPr>
                          <w:rFonts w:asciiTheme="majorHAnsi" w:hAnsiTheme="majorHAnsi"/>
                          <w:sz w:val="20"/>
                        </w:rPr>
                        <w:t xml:space="preserve">Este formulario de reserva está preparado para facilitar la reserva de gestión del alojamiento. La reserva se realiza entre usted y el Hotel. Envié este formulario únicamente al email del hotel </w:t>
                      </w:r>
                      <w:hyperlink r:id="rId14" w:history="1">
                        <w:r w:rsidRPr="000D6B09">
                          <w:rPr>
                            <w:rStyle w:val="Hipervnculo"/>
                            <w:rFonts w:asciiTheme="majorHAnsi" w:hAnsiTheme="majorHAnsi"/>
                            <w:sz w:val="20"/>
                          </w:rPr>
                          <w:t>hotel.santemar@hsantos.es</w:t>
                        </w:r>
                      </w:hyperlink>
                    </w:p>
                    <w:p w14:paraId="1A297F2E" w14:textId="29729E98" w:rsidR="00E942C6" w:rsidRPr="00D17998" w:rsidRDefault="00770EBB" w:rsidP="00D17998">
                      <w:pPr>
                        <w:spacing w:before="0" w:after="0"/>
                        <w:jc w:val="center"/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EL HOTEL DEBERÁ CONFIRMAR LA RESERVA.</w:t>
                      </w:r>
                    </w:p>
                  </w:txbxContent>
                </v:textbox>
              </v:shape>
            </w:pict>
          </mc:Fallback>
        </mc:AlternateContent>
      </w:r>
    </w:p>
    <w:p w14:paraId="0996D47D" w14:textId="77777777" w:rsidR="00770EBB" w:rsidRDefault="00770EBB" w:rsidP="00A7181E">
      <w:pPr>
        <w:rPr>
          <w:sz w:val="20"/>
        </w:rPr>
      </w:pPr>
      <w:bookmarkStart w:id="0" w:name="_GoBack"/>
      <w:bookmarkEnd w:id="0"/>
    </w:p>
    <w:p w14:paraId="04FDE027" w14:textId="71A43899" w:rsidR="00A7181E" w:rsidRDefault="005308F0" w:rsidP="00A7181E">
      <w:pPr>
        <w:rPr>
          <w:sz w:val="20"/>
        </w:rPr>
      </w:pPr>
      <w:r w:rsidRPr="00BE4D8C">
        <w:rPr>
          <w:rFonts w:asciiTheme="majorHAnsi" w:hAnsiTheme="majorHAnsi"/>
          <w:b/>
          <w:bCs/>
          <w:noProof/>
        </w:rPr>
        <w:drawing>
          <wp:anchor distT="0" distB="0" distL="0" distR="0" simplePos="0" relativeHeight="251637248" behindDoc="0" locked="0" layoutInCell="1" allowOverlap="1" wp14:anchorId="3E54A691" wp14:editId="7516EE18">
            <wp:simplePos x="0" y="0"/>
            <wp:positionH relativeFrom="page">
              <wp:posOffset>509905</wp:posOffset>
            </wp:positionH>
            <wp:positionV relativeFrom="paragraph">
              <wp:posOffset>272838</wp:posOffset>
            </wp:positionV>
            <wp:extent cx="226060" cy="226060"/>
            <wp:effectExtent l="0" t="0" r="2540" b="254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998" w:rsidRPr="00D1799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415AC851" wp14:editId="7D9EFCAC">
                <wp:simplePos x="0" y="0"/>
                <wp:positionH relativeFrom="column">
                  <wp:posOffset>0</wp:posOffset>
                </wp:positionH>
                <wp:positionV relativeFrom="paragraph">
                  <wp:posOffset>89535</wp:posOffset>
                </wp:positionV>
                <wp:extent cx="7562850" cy="57150"/>
                <wp:effectExtent l="0" t="0" r="0" b="0"/>
                <wp:wrapNone/>
                <wp:docPr id="3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57150"/>
                        </a:xfrm>
                        <a:prstGeom prst="rect">
                          <a:avLst/>
                        </a:prstGeom>
                        <a:solidFill>
                          <a:srgbClr val="DFD6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3979E" id="Rectangle 23" o:spid="_x0000_s1026" style="position:absolute;margin-left:0;margin-top:7.05pt;width:595.5pt;height:4.5pt;z-index:-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" fillcolor="#dfd6cf" stroked="f"/>
            </w:pict>
          </mc:Fallback>
        </mc:AlternateContent>
      </w:r>
    </w:p>
    <w:p w14:paraId="733363CA" w14:textId="1D0286E6" w:rsidR="00D17998" w:rsidRDefault="00D17998" w:rsidP="00A7181E">
      <w:pPr>
        <w:rPr>
          <w:sz w:val="20"/>
        </w:rPr>
        <w:sectPr w:rsidR="00D17998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15882E6E" w14:textId="0DE05186" w:rsidR="00A7181E" w:rsidRPr="00BE4D8C" w:rsidRDefault="00A7181E" w:rsidP="005308F0">
      <w:pPr>
        <w:pStyle w:val="Ttulo2"/>
        <w:spacing w:before="0" w:after="0" w:line="240" w:lineRule="auto"/>
        <w:ind w:left="1276" w:right="-486"/>
        <w:rPr>
          <w:rFonts w:asciiTheme="majorHAnsi" w:hAnsiTheme="majorHAnsi"/>
          <w:b w:val="0"/>
          <w:bCs w:val="0"/>
          <w:color w:val="auto"/>
          <w:sz w:val="24"/>
          <w:szCs w:val="28"/>
          <w:lang w:eastAsia="en-US"/>
        </w:rPr>
      </w:pPr>
      <w:proofErr w:type="gramStart"/>
      <w:r w:rsidRPr="00BE4D8C">
        <w:rPr>
          <w:rFonts w:asciiTheme="majorHAnsi" w:hAnsiTheme="majorHAnsi"/>
          <w:b w:val="0"/>
          <w:bCs w:val="0"/>
          <w:color w:val="auto"/>
          <w:sz w:val="24"/>
          <w:szCs w:val="28"/>
          <w:lang w:eastAsia="en-US"/>
        </w:rPr>
        <w:t>942</w:t>
      </w:r>
      <w:r w:rsidR="00BE4D8C">
        <w:rPr>
          <w:rFonts w:asciiTheme="majorHAnsi" w:hAnsiTheme="majorHAnsi"/>
          <w:b w:val="0"/>
          <w:bCs w:val="0"/>
          <w:color w:val="auto"/>
          <w:sz w:val="24"/>
          <w:szCs w:val="28"/>
          <w:lang w:eastAsia="en-US"/>
        </w:rPr>
        <w:t xml:space="preserve">  </w:t>
      </w:r>
      <w:r w:rsidRPr="00BE4D8C">
        <w:rPr>
          <w:rFonts w:asciiTheme="majorHAnsi" w:hAnsiTheme="majorHAnsi"/>
          <w:b w:val="0"/>
          <w:bCs w:val="0"/>
          <w:color w:val="auto"/>
          <w:sz w:val="24"/>
          <w:szCs w:val="28"/>
          <w:lang w:eastAsia="en-US"/>
        </w:rPr>
        <w:t>272</w:t>
      </w:r>
      <w:proofErr w:type="gramEnd"/>
      <w:r w:rsidR="00BE4D8C">
        <w:rPr>
          <w:rFonts w:asciiTheme="majorHAnsi" w:hAnsiTheme="majorHAnsi"/>
          <w:b w:val="0"/>
          <w:bCs w:val="0"/>
          <w:color w:val="auto"/>
          <w:sz w:val="24"/>
          <w:szCs w:val="28"/>
          <w:lang w:eastAsia="en-US"/>
        </w:rPr>
        <w:t xml:space="preserve">  </w:t>
      </w:r>
      <w:r w:rsidRPr="00BE4D8C">
        <w:rPr>
          <w:rFonts w:asciiTheme="majorHAnsi" w:hAnsiTheme="majorHAnsi"/>
          <w:b w:val="0"/>
          <w:bCs w:val="0"/>
          <w:color w:val="auto"/>
          <w:sz w:val="24"/>
          <w:szCs w:val="28"/>
          <w:lang w:eastAsia="en-US"/>
        </w:rPr>
        <w:t>900</w:t>
      </w:r>
    </w:p>
    <w:p w14:paraId="01F00622" w14:textId="3FE45A87" w:rsidR="00BE4D8C" w:rsidRPr="00BE4D8C" w:rsidRDefault="00BE4D8C" w:rsidP="005308F0">
      <w:pPr>
        <w:pStyle w:val="Ttulo2"/>
        <w:tabs>
          <w:tab w:val="clear" w:pos="1199"/>
          <w:tab w:val="left" w:pos="1276"/>
        </w:tabs>
        <w:spacing w:before="0" w:after="0" w:line="240" w:lineRule="auto"/>
        <w:ind w:left="1276" w:right="-486" w:hanging="425"/>
        <w:rPr>
          <w:rFonts w:asciiTheme="majorHAnsi" w:hAnsiTheme="majorHAnsi"/>
          <w:b w:val="0"/>
          <w:bCs w:val="0"/>
          <w:color w:val="auto"/>
          <w:sz w:val="24"/>
          <w:szCs w:val="28"/>
          <w:lang w:eastAsia="en-US"/>
        </w:rPr>
      </w:pPr>
      <w:r w:rsidRPr="00BE4D8C">
        <w:rPr>
          <w:rFonts w:asciiTheme="majorHAnsi" w:hAnsiTheme="majorHAnsi"/>
          <w:b w:val="0"/>
          <w:bCs w:val="0"/>
          <w:color w:val="auto"/>
          <w:sz w:val="24"/>
          <w:szCs w:val="28"/>
          <w:lang w:eastAsia="en-US"/>
        </w:rPr>
        <w:t>Fax: 942 278 604</w:t>
      </w:r>
    </w:p>
    <w:p w14:paraId="2469DEFF" w14:textId="07E12B8A" w:rsidR="00A7181E" w:rsidRPr="00BE4D8C" w:rsidRDefault="00A7181E" w:rsidP="005308F0">
      <w:pPr>
        <w:spacing w:before="0" w:after="0" w:line="240" w:lineRule="auto"/>
        <w:ind w:left="1134"/>
        <w:rPr>
          <w:rFonts w:asciiTheme="majorHAnsi" w:hAnsiTheme="majorHAnsi"/>
        </w:rPr>
      </w:pPr>
      <w:r w:rsidRPr="00D17998">
        <w:rPr>
          <w:rFonts w:asciiTheme="majorHAnsi" w:hAnsiTheme="majorHAnsi"/>
        </w:rPr>
        <w:br w:type="column"/>
      </w:r>
      <w:hyperlink r:id="rId16" w:history="1">
        <w:r w:rsidR="00BE4D8C" w:rsidRPr="000D6B09">
          <w:rPr>
            <w:rStyle w:val="Hipervnculo"/>
            <w:rFonts w:asciiTheme="majorHAnsi" w:hAnsiTheme="majorHAnsi"/>
          </w:rPr>
          <w:t>www.hotelsantemar.com</w:t>
        </w:r>
      </w:hyperlink>
    </w:p>
    <w:p w14:paraId="0C9C967C" w14:textId="5007F498" w:rsidR="00A7181E" w:rsidRDefault="00A7181E" w:rsidP="005308F0">
      <w:pPr>
        <w:spacing w:before="0" w:after="0" w:line="240" w:lineRule="auto"/>
        <w:ind w:left="709"/>
        <w:rPr>
          <w:rFonts w:asciiTheme="majorHAnsi" w:hAnsiTheme="majorHAnsi"/>
          <w:w w:val="95"/>
        </w:rPr>
      </w:pPr>
      <w:r w:rsidRPr="00D17998">
        <w:rPr>
          <w:rFonts w:asciiTheme="majorHAnsi" w:hAnsiTheme="majorHAnsi"/>
        </w:rPr>
        <w:br w:type="column"/>
      </w:r>
      <w:r w:rsidRPr="00D17998">
        <w:rPr>
          <w:rFonts w:asciiTheme="majorHAnsi" w:hAnsiTheme="majorHAnsi"/>
          <w:w w:val="95"/>
        </w:rPr>
        <w:t>C/Joaquín</w:t>
      </w:r>
      <w:r w:rsidRPr="00D17998">
        <w:rPr>
          <w:rFonts w:asciiTheme="majorHAnsi" w:hAnsiTheme="majorHAnsi"/>
          <w:spacing w:val="-48"/>
          <w:w w:val="95"/>
        </w:rPr>
        <w:t xml:space="preserve"> </w:t>
      </w:r>
      <w:r w:rsidRPr="00D17998">
        <w:rPr>
          <w:rFonts w:asciiTheme="majorHAnsi" w:hAnsiTheme="majorHAnsi"/>
          <w:w w:val="95"/>
        </w:rPr>
        <w:t>costa,</w:t>
      </w:r>
      <w:r w:rsidRPr="00D17998">
        <w:rPr>
          <w:rFonts w:asciiTheme="majorHAnsi" w:hAnsiTheme="majorHAnsi"/>
          <w:spacing w:val="-47"/>
          <w:w w:val="95"/>
        </w:rPr>
        <w:t xml:space="preserve"> </w:t>
      </w:r>
      <w:r w:rsidRPr="00D17998">
        <w:rPr>
          <w:rFonts w:asciiTheme="majorHAnsi" w:hAnsiTheme="majorHAnsi"/>
          <w:w w:val="95"/>
        </w:rPr>
        <w:t>28,</w:t>
      </w:r>
      <w:r w:rsidRPr="00D17998">
        <w:rPr>
          <w:rFonts w:asciiTheme="majorHAnsi" w:hAnsiTheme="majorHAnsi"/>
          <w:spacing w:val="-48"/>
          <w:w w:val="95"/>
        </w:rPr>
        <w:t xml:space="preserve"> </w:t>
      </w:r>
      <w:r w:rsidRPr="00D17998">
        <w:rPr>
          <w:rFonts w:asciiTheme="majorHAnsi" w:hAnsiTheme="majorHAnsi"/>
          <w:w w:val="95"/>
        </w:rPr>
        <w:t>39005,</w:t>
      </w:r>
      <w:r w:rsidRPr="00D17998">
        <w:rPr>
          <w:rFonts w:asciiTheme="majorHAnsi" w:hAnsiTheme="majorHAnsi"/>
          <w:spacing w:val="-47"/>
          <w:w w:val="95"/>
        </w:rPr>
        <w:t xml:space="preserve"> </w:t>
      </w:r>
      <w:r w:rsidRPr="00D17998">
        <w:rPr>
          <w:rFonts w:asciiTheme="majorHAnsi" w:hAnsiTheme="majorHAnsi"/>
          <w:w w:val="95"/>
        </w:rPr>
        <w:t>Santander</w:t>
      </w:r>
      <w:r w:rsidR="00BE4D8C">
        <w:rPr>
          <w:rFonts w:asciiTheme="majorHAnsi" w:hAnsiTheme="majorHAnsi"/>
          <w:w w:val="95"/>
        </w:rPr>
        <w:tab/>
      </w:r>
      <w:r w:rsidR="00BE4D8C">
        <w:rPr>
          <w:rFonts w:asciiTheme="majorHAnsi" w:hAnsiTheme="majorHAnsi"/>
          <w:w w:val="95"/>
        </w:rPr>
        <w:tab/>
      </w:r>
    </w:p>
    <w:p w14:paraId="73C04D16" w14:textId="71B34451" w:rsidR="00BE4D8C" w:rsidRPr="00D17998" w:rsidRDefault="00BE4D8C" w:rsidP="005308F0">
      <w:pPr>
        <w:spacing w:before="0" w:after="0" w:line="240" w:lineRule="auto"/>
        <w:ind w:left="709"/>
        <w:rPr>
          <w:rFonts w:asciiTheme="majorHAnsi" w:hAnsiTheme="majorHAnsi"/>
        </w:rPr>
      </w:pPr>
      <w:r>
        <w:rPr>
          <w:rFonts w:asciiTheme="majorHAnsi" w:hAnsiTheme="majorHAnsi"/>
        </w:rPr>
        <w:t>GPS: 43.47, -3.783</w:t>
      </w:r>
    </w:p>
    <w:sectPr w:rsidR="00BE4D8C" w:rsidRPr="00D17998" w:rsidSect="00BE4D8C">
      <w:headerReference w:type="default" r:id="rId17"/>
      <w:footerReference w:type="default" r:id="rId18"/>
      <w:type w:val="continuous"/>
      <w:pgSz w:w="11910" w:h="16850"/>
      <w:pgMar w:top="0" w:right="0" w:bottom="0" w:left="0" w:header="720" w:footer="720" w:gutter="0"/>
      <w:cols w:num="3" w:space="4372" w:equalWidth="0">
        <w:col w:w="2775" w:space="40"/>
        <w:col w:w="3836" w:space="39"/>
        <w:col w:w="52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629E3" w14:textId="77777777" w:rsidR="00E942C6" w:rsidRDefault="00E942C6" w:rsidP="000172E5">
      <w:pPr>
        <w:spacing w:after="0" w:line="240" w:lineRule="auto"/>
      </w:pPr>
      <w:r>
        <w:separator/>
      </w:r>
    </w:p>
  </w:endnote>
  <w:endnote w:type="continuationSeparator" w:id="0">
    <w:p w14:paraId="3CE4699E" w14:textId="77777777" w:rsidR="00E942C6" w:rsidRDefault="00E942C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2A3557-6EEC-4FA4-9565-C76CAF30D1B2}"/>
    <w:embedBold r:id="rId2" w:fontKey="{09F4C7BD-2E34-477C-9B63-0B3CD1BF756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CAA9F3A-E4C3-4CFE-A22C-F9CFEBCA56DE}"/>
    <w:embedBold r:id="rId4" w:fontKey="{92A30B60-1488-4AE4-B1AD-3FD900EC455D}"/>
    <w:embedItalic r:id="rId5" w:fontKey="{464D92E3-DD18-4115-860A-E4DB67DECEE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82AD77B-C5A0-4A8D-AC20-51035B1E8C0C}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6D0ABC79-8CB1-4723-8515-D0DDA8F3763E}"/>
    <w:embedBold r:id="rId8" w:fontKey="{45FE84A6-88BA-4A4F-B013-8B3F8D534C1E}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9" w:fontKey="{BFBB269F-0C72-4E97-9A72-24296B057398}"/>
    <w:embedBold r:id="rId10" w:fontKey="{C1062460-C44F-495D-9DDE-13B0F6CF4C72}"/>
  </w:font>
  <w:font w:name="Segoe Script">
    <w:altName w:val="Segoe Script"/>
    <w:panose1 w:val="030B0504020000000003"/>
    <w:charset w:val="00"/>
    <w:family w:val="script"/>
    <w:pitch w:val="variable"/>
    <w:sig w:usb0="0000028F" w:usb1="00000000" w:usb2="00000000" w:usb3="00000000" w:csb0="0000009F" w:csb1="00000000"/>
    <w:embedRegular r:id="rId11" w:fontKey="{97D8C9E0-D084-4C86-BF5D-F475688EFC7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2E977FC7-37B8-4B17-AF14-A2DB020A880E}"/>
    <w:embedBold r:id="rId13" w:fontKey="{E71773ED-7EFD-4F7D-9037-B2FC19CA5A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4" w:subsetted="1" w:fontKey="{C63279D3-5DE8-449F-BD60-67ED092BC5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31" w:type="dxa"/>
      <w:tblLook w:val="04A0" w:firstRow="1" w:lastRow="0" w:firstColumn="1" w:lastColumn="0" w:noHBand="0" w:noVBand="1"/>
    </w:tblPr>
    <w:tblGrid>
      <w:gridCol w:w="5812"/>
      <w:gridCol w:w="3119"/>
    </w:tblGrid>
    <w:tr w:rsidR="00E942C6" w:rsidRPr="00311D4F" w14:paraId="0083A6A8" w14:textId="77777777" w:rsidTr="00AC004B">
      <w:sdt>
        <w:sdtPr>
          <w:id w:val="14823600"/>
          <w:placeholder>
            <w:docPart w:val="5A24BA74D0504094A006DBFD0EB76E12"/>
          </w:placeholder>
          <w:temporary/>
          <w:showingPlcHdr/>
          <w15:appearance w15:val="hidden"/>
        </w:sdtPr>
        <w:sdtEndPr/>
        <w:sdtContent>
          <w:tc>
            <w:tcPr>
              <w:tcW w:w="5812" w:type="dxa"/>
              <w:vAlign w:val="center"/>
            </w:tcPr>
            <w:p w14:paraId="51D82615" w14:textId="77777777" w:rsidR="00E942C6" w:rsidRPr="00311D4F" w:rsidRDefault="00E942C6" w:rsidP="00AC004B">
              <w:pPr>
                <w:pStyle w:val="Piedepgina"/>
                <w:tabs>
                  <w:tab w:val="clear" w:pos="4680"/>
                  <w:tab w:val="clear" w:pos="9810"/>
                  <w:tab w:val="right" w:pos="5592"/>
                </w:tabs>
              </w:pPr>
              <w:r w:rsidRPr="00311D4F">
                <w:rPr>
                  <w:rStyle w:val="PiedepginaCar"/>
                  <w:lang w:bidi="es-ES"/>
                </w:rPr>
                <w:t xml:space="preserve">Haga doble clic en el pie de página para colocar el nombre de la escuela </w:t>
              </w:r>
              <w:r w:rsidRPr="00311D4F">
                <w:rPr>
                  <w:rStyle w:val="PiedepginaCar"/>
                  <w:lang w:bidi="es-ES"/>
                </w:rPr>
                <w:br/>
                <w:t>aquí y actualizar el logotipo</w:t>
              </w:r>
            </w:p>
          </w:tc>
        </w:sdtContent>
      </w:sdt>
      <w:tc>
        <w:tcPr>
          <w:tcW w:w="3119" w:type="dxa"/>
          <w:vAlign w:val="center"/>
        </w:tcPr>
        <w:p w14:paraId="6C39CD3E" w14:textId="77777777" w:rsidR="00E942C6" w:rsidRPr="00311D4F" w:rsidRDefault="00E942C6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  <w:lang w:bidi="es-ES"/>
            </w:rPr>
            <w:drawing>
              <wp:inline distT="0" distB="0" distL="0" distR="0" wp14:anchorId="281B3C7A" wp14:editId="37EBDE46">
                <wp:extent cx="1280160" cy="493920"/>
                <wp:effectExtent l="0" t="0" r="0" b="1905"/>
                <wp:docPr id="79" name="Imagen 8" descr="logotip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59D3A7F" w14:textId="77777777" w:rsidR="00E942C6" w:rsidRDefault="00E942C6" w:rsidP="00311D4F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2DAA0" w14:textId="77777777" w:rsidR="00E942C6" w:rsidRDefault="00E942C6" w:rsidP="000172E5">
      <w:pPr>
        <w:spacing w:after="0" w:line="240" w:lineRule="auto"/>
      </w:pPr>
      <w:r>
        <w:separator/>
      </w:r>
    </w:p>
  </w:footnote>
  <w:footnote w:type="continuationSeparator" w:id="0">
    <w:p w14:paraId="6F198119" w14:textId="77777777" w:rsidR="00E942C6" w:rsidRDefault="00E942C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E4441" w14:textId="77777777" w:rsidR="00E942C6" w:rsidRPr="00A7181E" w:rsidRDefault="00E942C6" w:rsidP="00A718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81E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93383"/>
    <w:rsid w:val="003E0B23"/>
    <w:rsid w:val="003F0847"/>
    <w:rsid w:val="0040090B"/>
    <w:rsid w:val="00455140"/>
    <w:rsid w:val="0046302A"/>
    <w:rsid w:val="00487D2D"/>
    <w:rsid w:val="004D5D62"/>
    <w:rsid w:val="004F014E"/>
    <w:rsid w:val="005112D0"/>
    <w:rsid w:val="005308F0"/>
    <w:rsid w:val="00577E06"/>
    <w:rsid w:val="00583334"/>
    <w:rsid w:val="005A3BF7"/>
    <w:rsid w:val="005F2035"/>
    <w:rsid w:val="005F7990"/>
    <w:rsid w:val="006145D8"/>
    <w:rsid w:val="00615005"/>
    <w:rsid w:val="0063739C"/>
    <w:rsid w:val="006968AC"/>
    <w:rsid w:val="007147D7"/>
    <w:rsid w:val="00745184"/>
    <w:rsid w:val="00770EBB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A7181E"/>
    <w:rsid w:val="00A95E56"/>
    <w:rsid w:val="00AC004B"/>
    <w:rsid w:val="00B337A2"/>
    <w:rsid w:val="00B560CE"/>
    <w:rsid w:val="00BD4753"/>
    <w:rsid w:val="00BD5CB1"/>
    <w:rsid w:val="00BE4D8C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17998"/>
    <w:rsid w:val="00DB3FAD"/>
    <w:rsid w:val="00E204FF"/>
    <w:rsid w:val="00E61C09"/>
    <w:rsid w:val="00E942C6"/>
    <w:rsid w:val="00EB3B58"/>
    <w:rsid w:val="00EC7359"/>
    <w:rsid w:val="00EE3054"/>
    <w:rsid w:val="00EF0EFB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1ED7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AC004B"/>
    <w:pPr>
      <w:spacing w:before="200"/>
    </w:pPr>
    <w:rPr>
      <w:sz w:val="24"/>
    </w:r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AC004B"/>
    <w:pPr>
      <w:spacing w:before="120" w:after="0" w:line="240" w:lineRule="auto"/>
      <w:ind w:left="346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1D4F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independiente">
    <w:name w:val="Body Text"/>
    <w:basedOn w:val="Normal"/>
    <w:link w:val="TextoindependienteCar"/>
    <w:uiPriority w:val="1"/>
    <w:qFormat/>
    <w:rsid w:val="00A7181E"/>
    <w:pPr>
      <w:widowControl w:val="0"/>
      <w:autoSpaceDE w:val="0"/>
      <w:autoSpaceDN w:val="0"/>
      <w:spacing w:before="0" w:after="0" w:line="240" w:lineRule="auto"/>
    </w:pPr>
    <w:rPr>
      <w:rFonts w:ascii="Arial Black" w:eastAsia="Arial Black" w:hAnsi="Arial Black" w:cs="Arial Black"/>
      <w:sz w:val="19"/>
      <w:szCs w:val="19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7181E"/>
    <w:rPr>
      <w:rFonts w:ascii="Arial Black" w:eastAsia="Arial Black" w:hAnsi="Arial Black" w:cs="Arial Black"/>
      <w:sz w:val="19"/>
      <w:szCs w:val="19"/>
      <w:lang w:eastAsia="es-ES" w:bidi="es-ES"/>
    </w:rPr>
  </w:style>
  <w:style w:type="character" w:styleId="Mencinsinresolver">
    <w:name w:val="Unresolved Mention"/>
    <w:basedOn w:val="Fuentedeprrafopredeter"/>
    <w:uiPriority w:val="99"/>
    <w:semiHidden/>
    <w:rsid w:val="00D179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2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otel.santemar@hsantos.e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hotelsantemar.com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otel.santemar@hsantos.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AppData\Roaming\Microsoft\Templates\Formulario%20de%20registro%20para%20comi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A24BA74D0504094A006DBFD0EB76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C923E-23E3-4CC3-BD98-A7A0F3782D0B}"/>
      </w:docPartPr>
      <w:docPartBody>
        <w:p w:rsidR="00CF729C" w:rsidRDefault="00EC602A">
          <w:pPr>
            <w:pStyle w:val="5A24BA74D0504094A006DBFD0EB76E12"/>
          </w:pPr>
          <w:r w:rsidRPr="008D33C0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Script">
    <w:altName w:val="Segoe Script"/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02A"/>
    <w:rsid w:val="00CF729C"/>
    <w:rsid w:val="00EC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EC602A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EC602A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1059BF27EFC6408990155CF7B2864D90">
    <w:name w:val="1059BF27EFC6408990155CF7B2864D90"/>
  </w:style>
  <w:style w:type="paragraph" w:customStyle="1" w:styleId="91BCBDD22B854A8E9FCC24A0964D7477">
    <w:name w:val="91BCBDD22B854A8E9FCC24A0964D7477"/>
  </w:style>
  <w:style w:type="paragraph" w:customStyle="1" w:styleId="5A24BA74D0504094A006DBFD0EB76E12">
    <w:name w:val="5A24BA74D0504094A006DBFD0EB76E12"/>
  </w:style>
  <w:style w:type="paragraph" w:customStyle="1" w:styleId="0E5D20CCD06C4DD0A68024ADFCC3C313">
    <w:name w:val="0E5D20CCD06C4DD0A68024ADFCC3C313"/>
  </w:style>
  <w:style w:type="paragraph" w:customStyle="1" w:styleId="6DCC40E888FE4E0E93BB1F51884F407C">
    <w:name w:val="6DCC40E888FE4E0E93BB1F51884F407C"/>
  </w:style>
  <w:style w:type="paragraph" w:customStyle="1" w:styleId="F92152FD7BD446A5B0E183425B108197">
    <w:name w:val="F92152FD7BD446A5B0E183425B108197"/>
  </w:style>
  <w:style w:type="paragraph" w:customStyle="1" w:styleId="32F3DA37029945B9B74B8239856D2F53">
    <w:name w:val="32F3DA37029945B9B74B8239856D2F53"/>
  </w:style>
  <w:style w:type="paragraph" w:customStyle="1" w:styleId="A0944A3596904E06A17FD1B058441443">
    <w:name w:val="A0944A3596904E06A17FD1B058441443"/>
  </w:style>
  <w:style w:type="paragraph" w:customStyle="1" w:styleId="3E97951DAD974FBDA77F9E4E044CD98C">
    <w:name w:val="3E97951DAD974FBDA77F9E4E044CD98C"/>
  </w:style>
  <w:style w:type="paragraph" w:customStyle="1" w:styleId="0841A4FB19AA4239BE768FFA213D984D">
    <w:name w:val="0841A4FB19AA4239BE768FFA213D984D"/>
  </w:style>
  <w:style w:type="paragraph" w:customStyle="1" w:styleId="0275CEC0A5FD47F7BC17CA4792375C29">
    <w:name w:val="0275CEC0A5FD47F7BC17CA4792375C29"/>
  </w:style>
  <w:style w:type="paragraph" w:customStyle="1" w:styleId="B0D60943C6E143E8AB0D01C226822D29">
    <w:name w:val="B0D60943C6E143E8AB0D01C226822D29"/>
  </w:style>
  <w:style w:type="paragraph" w:customStyle="1" w:styleId="F6938DC4EF444C4E887DE9AB70A523A3">
    <w:name w:val="F6938DC4EF444C4E887DE9AB70A523A3"/>
  </w:style>
  <w:style w:type="paragraph" w:customStyle="1" w:styleId="05A9C85EED0E4692832654CA9C00AB4C">
    <w:name w:val="05A9C85EED0E4692832654CA9C00AB4C"/>
  </w:style>
  <w:style w:type="paragraph" w:customStyle="1" w:styleId="2CBF689411E843B7B2EF5954083880F9">
    <w:name w:val="2CBF689411E843B7B2EF5954083880F9"/>
  </w:style>
  <w:style w:type="paragraph" w:customStyle="1" w:styleId="5304D71F58354C4B81252021C3360BB8">
    <w:name w:val="5304D71F58354C4B81252021C3360BB8"/>
  </w:style>
  <w:style w:type="paragraph" w:customStyle="1" w:styleId="1B07EA98165E4D4D944391D9F2FEF784">
    <w:name w:val="1B07EA98165E4D4D944391D9F2FEF784"/>
    <w:rsid w:val="00EC602A"/>
  </w:style>
  <w:style w:type="paragraph" w:customStyle="1" w:styleId="430C998C6CE0462BA61C81F7230B0A26">
    <w:name w:val="430C998C6CE0462BA61C81F7230B0A26"/>
    <w:rsid w:val="00EC602A"/>
  </w:style>
  <w:style w:type="paragraph" w:customStyle="1" w:styleId="83894428B11B41FEA09555C3C311C9FC">
    <w:name w:val="83894428B11B41FEA09555C3C311C9FC"/>
    <w:rsid w:val="00EC602A"/>
  </w:style>
  <w:style w:type="paragraph" w:customStyle="1" w:styleId="0977A5B1F29A41EFAFC7052EDF225D60">
    <w:name w:val="0977A5B1F29A41EFAFC7052EDF225D60"/>
    <w:rsid w:val="00EC602A"/>
  </w:style>
  <w:style w:type="paragraph" w:customStyle="1" w:styleId="3BA970CC800F4D32AB75763B5B53C7C5">
    <w:name w:val="3BA970CC800F4D32AB75763B5B53C7C5"/>
    <w:rsid w:val="00EC602A"/>
  </w:style>
  <w:style w:type="paragraph" w:customStyle="1" w:styleId="48031A9BD6D54C9ABFF6F67192D8952E">
    <w:name w:val="48031A9BD6D54C9ABFF6F67192D8952E"/>
    <w:rsid w:val="00EC602A"/>
  </w:style>
  <w:style w:type="paragraph" w:customStyle="1" w:styleId="6AB8DE6E0198458686B89561D379BA7C">
    <w:name w:val="6AB8DE6E0198458686B89561D379BA7C"/>
    <w:rsid w:val="00EC602A"/>
  </w:style>
  <w:style w:type="paragraph" w:customStyle="1" w:styleId="8BCEF5A67D0E4B26AD3C90BAB101AC80">
    <w:name w:val="8BCEF5A67D0E4B26AD3C90BAB101AC80"/>
    <w:rsid w:val="00EC602A"/>
  </w:style>
  <w:style w:type="paragraph" w:customStyle="1" w:styleId="CA3C5B4266414DA58C9FEF69842753DA">
    <w:name w:val="CA3C5B4266414DA58C9FEF69842753DA"/>
    <w:rsid w:val="00EC602A"/>
  </w:style>
  <w:style w:type="paragraph" w:customStyle="1" w:styleId="FFD8C879C746429989623E156A77DE4C">
    <w:name w:val="FFD8C879C746429989623E156A77DE4C"/>
    <w:rsid w:val="00EC602A"/>
  </w:style>
  <w:style w:type="paragraph" w:customStyle="1" w:styleId="F4B308BABD6E461599A7FECEA51816DA">
    <w:name w:val="F4B308BABD6E461599A7FECEA51816DA"/>
    <w:rsid w:val="00EC602A"/>
  </w:style>
  <w:style w:type="paragraph" w:customStyle="1" w:styleId="ABD5D451318A4653A6C17B4D6A15FA1C">
    <w:name w:val="ABD5D451318A4653A6C17B4D6A15FA1C"/>
    <w:rsid w:val="00EC602A"/>
  </w:style>
  <w:style w:type="paragraph" w:customStyle="1" w:styleId="A4D28F75627B4EE18693975DC34DF73C">
    <w:name w:val="A4D28F75627B4EE18693975DC34DF73C"/>
    <w:rsid w:val="00EC602A"/>
  </w:style>
  <w:style w:type="paragraph" w:customStyle="1" w:styleId="284049DD8C5B4779B60F6A9434CA90B9">
    <w:name w:val="284049DD8C5B4779B60F6A9434CA90B9"/>
    <w:rsid w:val="00EC602A"/>
  </w:style>
  <w:style w:type="paragraph" w:customStyle="1" w:styleId="506DBBFD27A04AF7AC3C4E67215911A9">
    <w:name w:val="506DBBFD27A04AF7AC3C4E67215911A9"/>
    <w:rsid w:val="00EC602A"/>
  </w:style>
  <w:style w:type="paragraph" w:customStyle="1" w:styleId="1FCF86B3C864414284FF02808CD4EBF8">
    <w:name w:val="1FCF86B3C864414284FF02808CD4EBF8"/>
    <w:rsid w:val="00EC602A"/>
  </w:style>
  <w:style w:type="paragraph" w:customStyle="1" w:styleId="A41783AE95E54852B66C62E3EAD266DE">
    <w:name w:val="A41783AE95E54852B66C62E3EAD266DE"/>
    <w:rsid w:val="00EC602A"/>
  </w:style>
  <w:style w:type="paragraph" w:customStyle="1" w:styleId="E3156011BF124A758D1BBCB321005AAA">
    <w:name w:val="E3156011BF124A758D1BBCB321005AAA"/>
    <w:rsid w:val="00EC602A"/>
  </w:style>
  <w:style w:type="paragraph" w:customStyle="1" w:styleId="86C4FBC168814FA587DE8ACCE31C2BB6">
    <w:name w:val="86C4FBC168814FA587DE8ACCE31C2BB6"/>
    <w:rsid w:val="00EC602A"/>
  </w:style>
  <w:style w:type="paragraph" w:customStyle="1" w:styleId="DCAD8CE079E247E6B8A5CD1157A9B886">
    <w:name w:val="DCAD8CE079E247E6B8A5CD1157A9B886"/>
    <w:rsid w:val="00EC602A"/>
  </w:style>
  <w:style w:type="paragraph" w:customStyle="1" w:styleId="291D6B7D6127404A89809051B9FB41D5">
    <w:name w:val="291D6B7D6127404A89809051B9FB41D5"/>
    <w:rsid w:val="00EC602A"/>
  </w:style>
  <w:style w:type="paragraph" w:customStyle="1" w:styleId="61FA01465FC341C4B2ED0C3E757BD0DF">
    <w:name w:val="61FA01465FC341C4B2ED0C3E757BD0DF"/>
    <w:rsid w:val="00EC602A"/>
  </w:style>
  <w:style w:type="paragraph" w:customStyle="1" w:styleId="DD1DF4A728594477B09F25B3F350E17A">
    <w:name w:val="DD1DF4A728594477B09F25B3F350E17A"/>
    <w:rsid w:val="00EC602A"/>
  </w:style>
  <w:style w:type="paragraph" w:customStyle="1" w:styleId="5042678ADA4B4CF394B2A505DA24D607">
    <w:name w:val="5042678ADA4B4CF394B2A505DA24D607"/>
    <w:rsid w:val="00EC602A"/>
  </w:style>
  <w:style w:type="paragraph" w:customStyle="1" w:styleId="B4E8BDC4A9684424B37603B5004A6B7E">
    <w:name w:val="B4E8BDC4A9684424B37603B5004A6B7E"/>
    <w:rsid w:val="00EC602A"/>
  </w:style>
  <w:style w:type="paragraph" w:customStyle="1" w:styleId="14935BD2E3C64C17BE2CFAA12D6592EF">
    <w:name w:val="14935BD2E3C64C17BE2CFAA12D6592EF"/>
    <w:rsid w:val="00EC602A"/>
  </w:style>
  <w:style w:type="paragraph" w:customStyle="1" w:styleId="2D513238F0EF4EC2AFD077E997D5D008">
    <w:name w:val="2D513238F0EF4EC2AFD077E997D5D008"/>
    <w:rsid w:val="00EC602A"/>
  </w:style>
  <w:style w:type="paragraph" w:customStyle="1" w:styleId="D8286A8F91B942028743D30516A39993">
    <w:name w:val="D8286A8F91B942028743D30516A39993"/>
    <w:rsid w:val="00EC602A"/>
  </w:style>
  <w:style w:type="paragraph" w:customStyle="1" w:styleId="6DA3E22DC3D645F3AC5598C239079BAD">
    <w:name w:val="6DA3E22DC3D645F3AC5598C239079BAD"/>
    <w:rsid w:val="00CF729C"/>
  </w:style>
  <w:style w:type="paragraph" w:customStyle="1" w:styleId="D12BCC7E0FF6480F8FA2449082921EAF">
    <w:name w:val="D12BCC7E0FF6480F8FA2449082921EAF"/>
    <w:rsid w:val="00CF72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cf28098-453e-469b-a508-18c8e1a30b4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F8760540BB7724CAFE0040520A0D64F" ma:contentTypeVersion="18" ma:contentTypeDescription="Crear nuevo documento." ma:contentTypeScope="" ma:versionID="fdcde9b482deffcaf3746a8e57fb3263">
  <xsd:schema xmlns:xsd="http://www.w3.org/2001/XMLSchema" xmlns:xs="http://www.w3.org/2001/XMLSchema" xmlns:p="http://schemas.microsoft.com/office/2006/metadata/properties" xmlns:ns3="9cf28098-453e-469b-a508-18c8e1a30b44" xmlns:ns4="5d2abbdf-5cfb-45a2-972c-91e943ff6734" targetNamespace="http://schemas.microsoft.com/office/2006/metadata/properties" ma:root="true" ma:fieldsID="3d0e16b49edb8542045d3e1d2532ffa9" ns3:_="" ns4:_="">
    <xsd:import namespace="9cf28098-453e-469b-a508-18c8e1a30b44"/>
    <xsd:import namespace="5d2abbdf-5cfb-45a2-972c-91e943ff67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28098-453e-469b-a508-18c8e1a30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abbdf-5cfb-45a2-972c-91e943ff673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5d2abbdf-5cfb-45a2-972c-91e943ff6734"/>
    <ds:schemaRef ds:uri="9cf28098-453e-469b-a508-18c8e1a30b44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206275-A43A-4CA4-8371-0A87C4E24B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f28098-453e-469b-a508-18c8e1a30b44"/>
    <ds:schemaRef ds:uri="5d2abbdf-5cfb-45a2-972c-91e943ff67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995DE4-7947-4B49-A43E-C871EF182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registro para comida</Template>
  <TotalTime>0</TotalTime>
  <Pages>1</Pages>
  <Words>99</Words>
  <Characters>546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2024-10-20T22:50:00Z</dcterms:created>
  <dcterms:modified xsi:type="dcterms:W3CDTF">2024-10-24T10:12:00Z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0x0101003F8760540BB7724CAFE0040520A0D64F</vt:lpwstr>
  </property>
</Properties>
</file>